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98F" w:rsidRDefault="00BF7733" w:rsidP="000B7CA8">
      <w:pPr>
        <w:pStyle w:val="Caption"/>
        <w:tabs>
          <w:tab w:val="left" w:pos="405"/>
          <w:tab w:val="left" w:pos="2280"/>
          <w:tab w:val="left" w:pos="3645"/>
          <w:tab w:val="right" w:pos="10080"/>
        </w:tabs>
        <w:jc w:val="left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-253365</wp:posOffset>
                </wp:positionH>
                <wp:positionV relativeFrom="paragraph">
                  <wp:posOffset>-90805</wp:posOffset>
                </wp:positionV>
                <wp:extent cx="1943100" cy="91440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501A2" w:rsidRDefault="006501A2" w:rsidP="006501A2">
                            <w:pPr>
                              <w:spacing w:line="200" w:lineRule="exact"/>
                              <w:rPr>
                                <w:i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9.95pt;margin-top:-7.15pt;width:153pt;height:10in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" filled="f" stroked="f" strokeweight="0">
                <v:textbox inset="0,0,0,0">
                  <w:txbxContent>
                    <w:p w:rsidR="006501A2" w:rsidRDefault="006501A2" w:rsidP="006501A2">
                      <w:pPr>
                        <w:spacing w:line="200" w:lineRule="exact"/>
                        <w:rPr>
                          <w:i/>
                          <w:sz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61BE">
        <w:rPr>
          <w:b w:val="0"/>
        </w:rPr>
        <w:tab/>
      </w:r>
      <w:r w:rsidR="000B7CA8">
        <w:rPr>
          <w:b w:val="0"/>
        </w:rPr>
        <w:tab/>
      </w:r>
      <w:r w:rsidR="00B361BE">
        <w:rPr>
          <w:b w:val="0"/>
        </w:rPr>
        <w:tab/>
      </w:r>
      <w:r w:rsidR="00B361BE">
        <w:rPr>
          <w:b w:val="0"/>
        </w:rPr>
        <w:tab/>
      </w:r>
      <w:r w:rsidRPr="001441B6">
        <w:rPr>
          <w:b w:val="0"/>
          <w:noProof/>
        </w:rPr>
        <w:drawing>
          <wp:inline distT="0" distB="0" distL="0" distR="0">
            <wp:extent cx="1242060" cy="8991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841" w:rsidRPr="00C72246" w:rsidRDefault="00BF7733" w:rsidP="00C72246">
      <w:pPr>
        <w:rPr>
          <w:sz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95250</wp:posOffset>
                </wp:positionV>
                <wp:extent cx="5743575" cy="7810500"/>
                <wp:effectExtent l="0" t="0" r="9525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781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4937" w:rsidRDefault="00D54937" w:rsidP="00D54937">
                            <w:pPr>
                              <w:jc w:val="center"/>
                            </w:pPr>
                          </w:p>
                          <w:p w:rsidR="007954F1" w:rsidRDefault="007954F1" w:rsidP="00796C8F">
                            <w:pPr>
                              <w:jc w:val="center"/>
                            </w:pPr>
                          </w:p>
                          <w:p w:rsidR="002C356A" w:rsidRPr="00374439" w:rsidRDefault="00827B6C" w:rsidP="00827B6C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7443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Subject: STLE 20</w:t>
                            </w:r>
                            <w:r w:rsidR="004029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</w:t>
                            </w:r>
                            <w:r w:rsidR="003846D7" w:rsidRPr="0037443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E5DE1" w:rsidRPr="0037443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 w:rsidR="003846D7" w:rsidRPr="0037443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</w:t>
                            </w:r>
                            <w:r w:rsidR="004029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37443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Scholarship Announcement </w:t>
                            </w:r>
                          </w:p>
                          <w:p w:rsidR="00827B6C" w:rsidRDefault="00827B6C" w:rsidP="00827B6C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827B6C" w:rsidRPr="009C38BA" w:rsidRDefault="00374439" w:rsidP="0037443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For: </w:t>
                            </w:r>
                            <w:r w:rsidR="00827B6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Scholarships of up to $</w:t>
                            </w:r>
                            <w:r w:rsidR="004029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="00827B6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500.00</w:t>
                            </w:r>
                            <w:r w:rsidR="003846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for Graduate Students</w:t>
                            </w:r>
                          </w:p>
                          <w:p w:rsidR="00827B6C" w:rsidRPr="009C38BA" w:rsidRDefault="00827B6C" w:rsidP="00827B6C">
                            <w:pPr>
                              <w:jc w:val="both"/>
                            </w:pPr>
                          </w:p>
                          <w:p w:rsidR="00827B6C" w:rsidRPr="009C38BA" w:rsidRDefault="002E5DE1" w:rsidP="00827B6C">
                            <w:pPr>
                              <w:jc w:val="both"/>
                            </w:pPr>
                            <w:r>
                              <w:t>T</w:t>
                            </w:r>
                            <w:r w:rsidR="00827B6C" w:rsidRPr="009C38BA">
                              <w:t xml:space="preserve">he </w:t>
                            </w:r>
                            <w:r>
                              <w:t xml:space="preserve">Detroit Section of </w:t>
                            </w:r>
                            <w:r w:rsidR="00827B6C" w:rsidRPr="009C38BA">
                              <w:t xml:space="preserve">STLE (Society of Tribologists and Lubrication Engineers) </w:t>
                            </w:r>
                            <w:r>
                              <w:t>is</w:t>
                            </w:r>
                            <w:r w:rsidR="00827B6C" w:rsidRPr="009C38BA">
                              <w:t xml:space="preserve"> announc</w:t>
                            </w:r>
                            <w:r>
                              <w:t>ing</w:t>
                            </w:r>
                            <w:r w:rsidR="00827B6C" w:rsidRPr="009C38BA">
                              <w:t xml:space="preserve"> our 20</w:t>
                            </w:r>
                            <w:r w:rsidR="00402997">
                              <w:t>20</w:t>
                            </w:r>
                            <w:r>
                              <w:t xml:space="preserve"> - </w:t>
                            </w:r>
                            <w:r w:rsidR="003846D7">
                              <w:t>2</w:t>
                            </w:r>
                            <w:r w:rsidR="00402997">
                              <w:t>1</w:t>
                            </w:r>
                            <w:r w:rsidR="00827B6C" w:rsidRPr="009C38BA">
                              <w:t xml:space="preserve"> Scholarship </w:t>
                            </w:r>
                            <w:r>
                              <w:t>Program</w:t>
                            </w:r>
                            <w:r w:rsidR="00827B6C" w:rsidRPr="009C38BA">
                              <w:t xml:space="preserve">.   The STLE Detroit Section has allocated a fund </w:t>
                            </w:r>
                            <w:r>
                              <w:t>of $</w:t>
                            </w:r>
                            <w:r w:rsidR="00402997">
                              <w:t>2</w:t>
                            </w:r>
                            <w:r>
                              <w:t xml:space="preserve">500 to be awarded as </w:t>
                            </w:r>
                            <w:r w:rsidR="00BF7733">
                              <w:t>scholarships</w:t>
                            </w:r>
                            <w:r>
                              <w:t xml:space="preserve"> for the 20</w:t>
                            </w:r>
                            <w:r w:rsidR="00402997">
                              <w:t>20</w:t>
                            </w:r>
                            <w:r w:rsidR="00722991">
                              <w:t xml:space="preserve"> - 2</w:t>
                            </w:r>
                            <w:r w:rsidR="00402997">
                              <w:t>1</w:t>
                            </w:r>
                            <w:r>
                              <w:t xml:space="preserve"> academic year</w:t>
                            </w:r>
                            <w:r w:rsidR="00827B6C" w:rsidRPr="009C38BA">
                              <w:t>.</w:t>
                            </w:r>
                            <w:r>
                              <w:t xml:space="preserve">   We intend to award two scholarships:  </w:t>
                            </w:r>
                            <w:r w:rsidRPr="00722991">
                              <w:rPr>
                                <w:b/>
                                <w:color w:val="FF0000"/>
                              </w:rPr>
                              <w:t>one for $</w:t>
                            </w:r>
                            <w:r w:rsidR="00402997">
                              <w:rPr>
                                <w:b/>
                                <w:color w:val="FF0000"/>
                              </w:rPr>
                              <w:t>1</w:t>
                            </w:r>
                            <w:r w:rsidRPr="00722991">
                              <w:rPr>
                                <w:b/>
                                <w:color w:val="FF0000"/>
                              </w:rPr>
                              <w:t>500 and one for $</w:t>
                            </w:r>
                            <w:r w:rsidR="00402997">
                              <w:rPr>
                                <w:b/>
                                <w:color w:val="FF0000"/>
                              </w:rPr>
                              <w:t>1</w:t>
                            </w:r>
                            <w:r w:rsidRPr="00722991">
                              <w:rPr>
                                <w:b/>
                                <w:color w:val="FF0000"/>
                              </w:rPr>
                              <w:t>000.</w:t>
                            </w:r>
                          </w:p>
                          <w:p w:rsidR="00827B6C" w:rsidRPr="009C38BA" w:rsidRDefault="00827B6C" w:rsidP="00827B6C">
                            <w:pPr>
                              <w:jc w:val="both"/>
                            </w:pPr>
                          </w:p>
                          <w:p w:rsidR="002E5DE1" w:rsidRDefault="004B6B56" w:rsidP="00827B6C">
                            <w:pPr>
                              <w:jc w:val="both"/>
                            </w:pPr>
                            <w:r>
                              <w:t xml:space="preserve">The </w:t>
                            </w:r>
                            <w:r w:rsidR="00827B6C" w:rsidRPr="009C38BA">
                              <w:t xml:space="preserve">STLE Detroit Section Scholarship Program is based </w:t>
                            </w:r>
                            <w:r w:rsidR="002E5DE1">
                              <w:t>up</w:t>
                            </w:r>
                            <w:r w:rsidR="00827B6C" w:rsidRPr="009C38BA">
                              <w:t xml:space="preserve">on </w:t>
                            </w:r>
                            <w:r w:rsidR="001C7A68">
                              <w:t>three items</w:t>
                            </w:r>
                            <w:r w:rsidR="00827B6C" w:rsidRPr="009C38BA">
                              <w:t>:</w:t>
                            </w:r>
                          </w:p>
                          <w:p w:rsidR="00722991" w:rsidRDefault="00722991" w:rsidP="00827B6C">
                            <w:pPr>
                              <w:jc w:val="both"/>
                            </w:pPr>
                          </w:p>
                          <w:p w:rsidR="002E5DE1" w:rsidRPr="001C7A68" w:rsidRDefault="00827B6C" w:rsidP="00BF7733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mallCaps/>
                                <w:sz w:val="24"/>
                                <w:szCs w:val="24"/>
                              </w:rPr>
                            </w:pPr>
                            <w:r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>copy of</w:t>
                            </w:r>
                            <w:r w:rsidR="00BF7733"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 xml:space="preserve"> transcript.</w:t>
                            </w:r>
                          </w:p>
                          <w:p w:rsidR="002E5DE1" w:rsidRPr="001C7A68" w:rsidRDefault="00827B6C" w:rsidP="00BF7733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mallCaps/>
                                <w:sz w:val="24"/>
                                <w:szCs w:val="24"/>
                              </w:rPr>
                            </w:pPr>
                            <w:r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>letter of recom</w:t>
                            </w:r>
                            <w:r w:rsidR="00BF7733"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>mendation from a faculty member.</w:t>
                            </w:r>
                            <w:r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2E5DE1" w:rsidRPr="001C7A68" w:rsidRDefault="00827B6C" w:rsidP="00BF7733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>a written essay to describe “</w:t>
                            </w:r>
                            <w:r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 xml:space="preserve">how does tribology </w:t>
                            </w:r>
                            <w:r w:rsidR="003846D7"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 xml:space="preserve">and/or lubrication </w:t>
                            </w:r>
                            <w:r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 xml:space="preserve">relate to your </w:t>
                            </w:r>
                            <w:r w:rsidR="003846D7"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>research</w:t>
                            </w:r>
                            <w:r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 xml:space="preserve"> or future career goal</w:t>
                            </w:r>
                            <w:r w:rsidR="00722991" w:rsidRPr="001C7A68">
                              <w:rPr>
                                <w:b/>
                                <w:smallCaps/>
                                <w:sz w:val="24"/>
                                <w:szCs w:val="24"/>
                                <w:u w:val="single"/>
                              </w:rPr>
                              <w:t>?</w:t>
                            </w:r>
                            <w:r w:rsidRPr="001C7A68">
                              <w:rPr>
                                <w:smallCaps/>
                                <w:sz w:val="24"/>
                                <w:szCs w:val="24"/>
                              </w:rPr>
                              <w:t xml:space="preserve">” </w:t>
                            </w:r>
                            <w:r w:rsidRPr="001C7A68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2E5DE1" w:rsidRPr="001C7A68" w:rsidRDefault="002E5DE1" w:rsidP="00827B6C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22991" w:rsidRDefault="00722991" w:rsidP="00827B6C">
                            <w:pPr>
                              <w:jc w:val="both"/>
                            </w:pPr>
                          </w:p>
                          <w:p w:rsidR="00827B6C" w:rsidRPr="009C38BA" w:rsidRDefault="00783B46" w:rsidP="00827B6C">
                            <w:pPr>
                              <w:jc w:val="both"/>
                            </w:pPr>
                            <w:r>
                              <w:t xml:space="preserve">All information is due on </w:t>
                            </w:r>
                            <w:r w:rsidR="00402997">
                              <w:t>March 1, 2020</w:t>
                            </w:r>
                            <w:r>
                              <w:t xml:space="preserve">.   The Detroit STLE </w:t>
                            </w:r>
                            <w:r w:rsidR="00BF7733">
                              <w:t>Scholarship</w:t>
                            </w:r>
                            <w:r>
                              <w:t xml:space="preserve"> Committee will </w:t>
                            </w:r>
                            <w:r w:rsidR="00402997">
                              <w:t>evaluate all submissions</w:t>
                            </w:r>
                            <w:r>
                              <w:t xml:space="preserve"> </w:t>
                            </w:r>
                            <w:r w:rsidR="00402997">
                              <w:t>during March</w:t>
                            </w:r>
                            <w:r w:rsidR="003846D7">
                              <w:t xml:space="preserve">, and </w:t>
                            </w:r>
                            <w:r w:rsidR="00722991">
                              <w:t>winners</w:t>
                            </w:r>
                            <w:r>
                              <w:t xml:space="preserve"> will be notified in </w:t>
                            </w:r>
                            <w:r w:rsidR="00402997">
                              <w:t xml:space="preserve">late </w:t>
                            </w:r>
                            <w:r w:rsidR="004F481A">
                              <w:t>March</w:t>
                            </w:r>
                            <w:r>
                              <w:t xml:space="preserve">.   </w:t>
                            </w:r>
                            <w:r w:rsidR="00827B6C" w:rsidRPr="009C38BA">
                              <w:t xml:space="preserve">In addition, winners and their academic advisors </w:t>
                            </w:r>
                            <w:r>
                              <w:t xml:space="preserve">will be invited </w:t>
                            </w:r>
                            <w:r w:rsidR="00827B6C" w:rsidRPr="009C38BA">
                              <w:t xml:space="preserve">to make a short presentation about their research programs during our </w:t>
                            </w:r>
                            <w:r>
                              <w:t>Spring 20</w:t>
                            </w:r>
                            <w:r w:rsidR="00402997">
                              <w:t>20</w:t>
                            </w:r>
                            <w:r>
                              <w:t xml:space="preserve"> </w:t>
                            </w:r>
                            <w:r w:rsidR="003846D7">
                              <w:t xml:space="preserve">Speakers </w:t>
                            </w:r>
                            <w:r>
                              <w:t>Meeting</w:t>
                            </w:r>
                            <w:r w:rsidR="004F481A">
                              <w:t xml:space="preserve"> on </w:t>
                            </w:r>
                            <w:r w:rsidR="00402997">
                              <w:t xml:space="preserve">Wednesday, </w:t>
                            </w:r>
                            <w:r w:rsidR="004F481A">
                              <w:t>April 2</w:t>
                            </w:r>
                            <w:r w:rsidR="00402997">
                              <w:t>2</w:t>
                            </w:r>
                            <w:r w:rsidR="004F481A">
                              <w:t>, 20</w:t>
                            </w:r>
                            <w:r w:rsidR="00402997">
                              <w:t>20</w:t>
                            </w:r>
                            <w:r w:rsidR="004F481A">
                              <w:t xml:space="preserve"> in Southfield, MI</w:t>
                            </w:r>
                            <w:r w:rsidR="00722991">
                              <w:t>.</w:t>
                            </w:r>
                            <w:r w:rsidR="00FB72A4">
                              <w:t xml:space="preserve">   (</w:t>
                            </w:r>
                            <w:r w:rsidR="004F481A">
                              <w:t>L</w:t>
                            </w:r>
                            <w:r w:rsidR="001C7A68">
                              <w:t>ocation</w:t>
                            </w:r>
                            <w:r w:rsidR="00FB72A4">
                              <w:t xml:space="preserve"> </w:t>
                            </w:r>
                            <w:r w:rsidR="00402997">
                              <w:t>will be the Eaton Innovation Center, 26101 Northwestern Highway, Southfield, MI 48076.</w:t>
                            </w:r>
                            <w:r w:rsidR="00FB72A4">
                              <w:t>)</w:t>
                            </w:r>
                            <w:r w:rsidR="00BF7733">
                              <w:t xml:space="preserve">   Winners and Advisors will be guests of the section.</w:t>
                            </w:r>
                          </w:p>
                          <w:p w:rsidR="00827B6C" w:rsidRPr="009C38BA" w:rsidRDefault="00827B6C" w:rsidP="00827B6C">
                            <w:pPr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722991" w:rsidRPr="009C38BA" w:rsidRDefault="00783B46" w:rsidP="00722991">
                            <w:pPr>
                              <w:jc w:val="both"/>
                            </w:pPr>
                            <w:r>
                              <w:t xml:space="preserve">The </w:t>
                            </w:r>
                            <w:r w:rsidR="00827B6C" w:rsidRPr="009C38BA">
                              <w:t xml:space="preserve">STLE Detroit Section </w:t>
                            </w:r>
                            <w:r>
                              <w:t xml:space="preserve">has a </w:t>
                            </w:r>
                            <w:r w:rsidR="00827B6C" w:rsidRPr="009C38BA">
                              <w:t>long histor</w:t>
                            </w:r>
                            <w:r>
                              <w:t xml:space="preserve">y of supporting education thru </w:t>
                            </w:r>
                            <w:r w:rsidR="00BF7733">
                              <w:t>scholarship</w:t>
                            </w:r>
                            <w:r>
                              <w:t xml:space="preserve">.   We look forward to </w:t>
                            </w:r>
                            <w:r w:rsidR="00827B6C" w:rsidRPr="009C38BA">
                              <w:t xml:space="preserve">encouraging </w:t>
                            </w:r>
                            <w:r>
                              <w:t xml:space="preserve">and </w:t>
                            </w:r>
                            <w:r w:rsidR="003846D7">
                              <w:t xml:space="preserve">rewarding the </w:t>
                            </w:r>
                            <w:r w:rsidR="004B6B56">
                              <w:t>future</w:t>
                            </w:r>
                            <w:r w:rsidR="00827B6C" w:rsidRPr="009C38BA">
                              <w:t xml:space="preserve"> tribologists and lubrication engineer</w:t>
                            </w:r>
                            <w:r>
                              <w:t>s</w:t>
                            </w:r>
                            <w:r w:rsidR="00827B6C" w:rsidRPr="009C38BA">
                              <w:t xml:space="preserve"> </w:t>
                            </w:r>
                            <w:r>
                              <w:t>in the area</w:t>
                            </w:r>
                            <w:r w:rsidR="00827B6C" w:rsidRPr="009C38BA">
                              <w:t>.</w:t>
                            </w:r>
                            <w:r w:rsidR="00722991" w:rsidRPr="00722991">
                              <w:t xml:space="preserve"> </w:t>
                            </w:r>
                            <w:r w:rsidR="00FB72A4">
                              <w:t xml:space="preserve"> </w:t>
                            </w:r>
                            <w:r w:rsidR="00722991">
                              <w:t>Attached</w:t>
                            </w:r>
                            <w:r w:rsidR="00722991" w:rsidRPr="009C38BA">
                              <w:t xml:space="preserve"> please find </w:t>
                            </w:r>
                            <w:r w:rsidR="00722991">
                              <w:t>the</w:t>
                            </w:r>
                            <w:r w:rsidR="00722991" w:rsidRPr="009C38BA">
                              <w:t xml:space="preserve"> STLE Detroit Section Scholarship Application Form.   </w:t>
                            </w:r>
                            <w:r w:rsidR="00FB72A4">
                              <w:t xml:space="preserve"> For more background on STLE, please visit www.stle.org.</w:t>
                            </w:r>
                            <w:r w:rsidR="00FB72A4" w:rsidRPr="00FB72A4">
                              <w:t xml:space="preserve"> </w:t>
                            </w:r>
                            <w:r w:rsidR="00FB72A4">
                              <w:t xml:space="preserve"> </w:t>
                            </w:r>
                            <w:r w:rsidR="001C7A68">
                              <w:t xml:space="preserve">  </w:t>
                            </w:r>
                            <w:r w:rsidR="00FB72A4">
                              <w:t xml:space="preserve">Please let me </w:t>
                            </w:r>
                            <w:r w:rsidR="004B6B56">
                              <w:t xml:space="preserve">or </w:t>
                            </w:r>
                            <w:r w:rsidR="00402997">
                              <w:t>Zhe</w:t>
                            </w:r>
                            <w:r w:rsidR="004B6B56">
                              <w:t xml:space="preserve"> </w:t>
                            </w:r>
                            <w:r w:rsidR="00FB72A4">
                              <w:t xml:space="preserve">know if you have any questions.   </w:t>
                            </w:r>
                          </w:p>
                          <w:p w:rsidR="00827B6C" w:rsidRPr="009C38BA" w:rsidRDefault="00827B6C" w:rsidP="00827B6C">
                            <w:pPr>
                              <w:jc w:val="both"/>
                            </w:pPr>
                          </w:p>
                          <w:p w:rsidR="00827B6C" w:rsidRPr="009C38BA" w:rsidRDefault="00827B6C" w:rsidP="00827B6C">
                            <w:pPr>
                              <w:jc w:val="both"/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376"/>
                              <w:gridCol w:w="4371"/>
                            </w:tblGrid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BA7618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Mr. </w:t>
                                  </w:r>
                                  <w:r w:rsidR="00F219AA"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Bill Kearney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BA7618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Mr. </w:t>
                                  </w:r>
                                  <w:r w:rsidR="00F219AA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Zhe Li</w:t>
                                  </w:r>
                                </w:p>
                              </w:tc>
                            </w:tr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Afton Chemical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General Motors Corp.</w:t>
                                  </w:r>
                                </w:p>
                              </w:tc>
                            </w:tr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bCs/>
                                      <w:color w:val="2F5496" w:themeColor="accent5" w:themeShade="BF"/>
                                    </w:rPr>
                                    <w:t>21927 Greentree Lane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color w:val="2F5496" w:themeColor="accent5" w:themeShade="BF"/>
                                    </w:rPr>
                                    <w:t>800 N Glenwood Ave</w:t>
                                  </w:r>
                                </w:p>
                              </w:tc>
                            </w:tr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Novi, MI  48375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color w:val="2F5496" w:themeColor="accent5" w:themeShade="BF"/>
                                    </w:rPr>
                                    <w:t>Pontiac, MI, 48340</w:t>
                                  </w:r>
                                </w:p>
                              </w:tc>
                            </w:tr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F219AA" w:rsidP="00F219AA">
                                  <w:pPr>
                                    <w:rPr>
                                      <w:rStyle w:val="Hyperlink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E-mail: </w:t>
                                  </w:r>
                                  <w:hyperlink r:id="rId8" w:history="1">
                                    <w:r w:rsidRPr="00783B46">
                                      <w:rPr>
                                        <w:rStyle w:val="Hyperlink"/>
                                      </w:rPr>
                                      <w:t>bill.kearney@aftonchemical.com</w:t>
                                    </w:r>
                                  </w:hyperlink>
                                  <w:r>
                                    <w:rPr>
                                      <w:rStyle w:val="Hyperlink"/>
                                    </w:rPr>
                                    <w:t xml:space="preserve"> or</w:t>
                                  </w:r>
                                </w:p>
                                <w:p w:rsidR="00F219AA" w:rsidRDefault="00F219AA" w:rsidP="00F219AA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rStyle w:val="Hyperlink"/>
                                    </w:rPr>
                                    <w:t>Bill.kearney456@gmail.com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201509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E-mail: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Pr="008870D7">
                                      <w:rPr>
                                        <w:rStyle w:val="Hyperlink"/>
                                      </w:rPr>
                                      <w:t>Zhe.Li@gm.com</w:t>
                                    </w:r>
                                  </w:hyperlink>
                                </w:p>
                              </w:tc>
                            </w:tr>
                            <w:tr w:rsidR="00F219AA" w:rsidTr="00BA7618">
                              <w:tc>
                                <w:tcPr>
                                  <w:tcW w:w="4376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Tel: (248) 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380-7596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F219AA" w:rsidRDefault="00F219AA" w:rsidP="00827B6C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Tel: (248) 568-2852</w:t>
                                  </w:r>
                                </w:p>
                              </w:tc>
                            </w:tr>
                          </w:tbl>
                          <w:p w:rsidR="00827B6C" w:rsidRPr="00783B46" w:rsidRDefault="00E370D1" w:rsidP="00827B6C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2E5DE1" w:rsidRPr="00783B46" w:rsidRDefault="00E370D1" w:rsidP="00827B6C">
                            <w:pPr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201509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F219AA" w:rsidRPr="00F219AA" w:rsidRDefault="00F219AA" w:rsidP="00F219AA">
                            <w:pPr>
                              <w:rPr>
                                <w:b/>
                                <w:color w:val="2F5496" w:themeColor="accent5" w:themeShade="B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                                     </w:t>
                            </w:r>
                            <w:r w:rsidR="00201509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201509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201509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201509" w:rsidRPr="00F219AA" w:rsidRDefault="00F219AA" w:rsidP="00827B6C">
                            <w:pPr>
                              <w:rPr>
                                <w:b/>
                                <w:bCs/>
                                <w:color w:val="2F5496" w:themeColor="accent5" w:themeShade="BF"/>
                              </w:rPr>
                            </w:pPr>
                            <w:r w:rsidRPr="00F219AA">
                              <w:rPr>
                                <w:b/>
                                <w:bCs/>
                                <w:color w:val="2F5496" w:themeColor="accent5" w:themeShade="BF"/>
                              </w:rPr>
                              <w:t xml:space="preserve">       </w:t>
                            </w:r>
                          </w:p>
                          <w:p w:rsidR="00201509" w:rsidRDefault="00201509" w:rsidP="00827B6C">
                            <w:pPr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827B6C" w:rsidRPr="00201509" w:rsidRDefault="00201509" w:rsidP="00827B6C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rStyle w:val="Hyperlink"/>
                                <w:u w:val="none"/>
                              </w:rPr>
                              <w:tab/>
                            </w:r>
                            <w:r>
                              <w:rPr>
                                <w:rStyle w:val="Hyperlink"/>
                                <w:u w:val="none"/>
                              </w:rPr>
                              <w:tab/>
                            </w:r>
                            <w:r w:rsidR="00F219AA">
                              <w:rPr>
                                <w:rStyle w:val="Hyperlink"/>
                                <w:u w:val="none"/>
                              </w:rPr>
                              <w:t xml:space="preserve">              </w:t>
                            </w:r>
                          </w:p>
                          <w:p w:rsidR="00827B6C" w:rsidRPr="00783B46" w:rsidRDefault="00201509" w:rsidP="00827B6C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402997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402997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402997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 </w:t>
                            </w:r>
                          </w:p>
                          <w:p w:rsidR="00796C8F" w:rsidRPr="00793649" w:rsidRDefault="002C356A" w:rsidP="00796C8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Attachment: STLE Detroit Section Scholarship Application Form</w:t>
                            </w:r>
                            <w:r w:rsidR="00796C8F" w:rsidRPr="00793649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796C8F" w:rsidRDefault="00796C8F" w:rsidP="00796C8F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58.5pt;margin-top:7.5pt;width:452.25pt;height:6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" stroked="f">
                <v:textbox>
                  <w:txbxContent>
                    <w:p w:rsidR="00D54937" w:rsidRDefault="00D54937" w:rsidP="00D54937">
                      <w:pPr>
                        <w:jc w:val="center"/>
                      </w:pPr>
                    </w:p>
                    <w:p w:rsidR="007954F1" w:rsidRDefault="007954F1" w:rsidP="00796C8F">
                      <w:pPr>
                        <w:jc w:val="center"/>
                      </w:pPr>
                    </w:p>
                    <w:p w:rsidR="002C356A" w:rsidRPr="00374439" w:rsidRDefault="00827B6C" w:rsidP="00827B6C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74439">
                        <w:rPr>
                          <w:b/>
                          <w:bCs/>
                          <w:sz w:val="28"/>
                          <w:szCs w:val="28"/>
                        </w:rPr>
                        <w:t>Subject: STLE 20</w:t>
                      </w:r>
                      <w:r w:rsidR="00402997">
                        <w:rPr>
                          <w:b/>
                          <w:bCs/>
                          <w:sz w:val="28"/>
                          <w:szCs w:val="28"/>
                        </w:rPr>
                        <w:t>20</w:t>
                      </w:r>
                      <w:r w:rsidR="003846D7" w:rsidRPr="0037443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2E5DE1" w:rsidRPr="00374439">
                        <w:rPr>
                          <w:b/>
                          <w:bCs/>
                          <w:sz w:val="28"/>
                          <w:szCs w:val="28"/>
                        </w:rPr>
                        <w:t>-</w:t>
                      </w:r>
                      <w:r w:rsidR="003846D7" w:rsidRPr="0037443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2</w:t>
                      </w:r>
                      <w:r w:rsidR="00402997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37443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Scholarship Announcement </w:t>
                      </w:r>
                    </w:p>
                    <w:p w:rsidR="00827B6C" w:rsidRDefault="00827B6C" w:rsidP="00827B6C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827B6C" w:rsidRPr="009C38BA" w:rsidRDefault="00374439" w:rsidP="0037443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For: </w:t>
                      </w:r>
                      <w:r w:rsidR="00827B6C">
                        <w:rPr>
                          <w:b/>
                          <w:bCs/>
                          <w:sz w:val="28"/>
                          <w:szCs w:val="28"/>
                        </w:rPr>
                        <w:t>Scholarships of up to $</w:t>
                      </w:r>
                      <w:r w:rsidR="00402997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="00827B6C">
                        <w:rPr>
                          <w:b/>
                          <w:bCs/>
                          <w:sz w:val="28"/>
                          <w:szCs w:val="28"/>
                        </w:rPr>
                        <w:t>500.00</w:t>
                      </w:r>
                      <w:r w:rsidR="003846D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for Graduate Students</w:t>
                      </w:r>
                    </w:p>
                    <w:p w:rsidR="00827B6C" w:rsidRPr="009C38BA" w:rsidRDefault="00827B6C" w:rsidP="00827B6C">
                      <w:pPr>
                        <w:jc w:val="both"/>
                      </w:pPr>
                    </w:p>
                    <w:p w:rsidR="00827B6C" w:rsidRPr="009C38BA" w:rsidRDefault="002E5DE1" w:rsidP="00827B6C">
                      <w:pPr>
                        <w:jc w:val="both"/>
                      </w:pPr>
                      <w:r>
                        <w:t>T</w:t>
                      </w:r>
                      <w:r w:rsidR="00827B6C" w:rsidRPr="009C38BA">
                        <w:t xml:space="preserve">he </w:t>
                      </w:r>
                      <w:r>
                        <w:t xml:space="preserve">Detroit Section of </w:t>
                      </w:r>
                      <w:r w:rsidR="00827B6C" w:rsidRPr="009C38BA">
                        <w:t xml:space="preserve">STLE (Society of Tribologists and Lubrication Engineers) </w:t>
                      </w:r>
                      <w:r>
                        <w:t>is</w:t>
                      </w:r>
                      <w:r w:rsidR="00827B6C" w:rsidRPr="009C38BA">
                        <w:t xml:space="preserve"> announc</w:t>
                      </w:r>
                      <w:r>
                        <w:t>ing</w:t>
                      </w:r>
                      <w:r w:rsidR="00827B6C" w:rsidRPr="009C38BA">
                        <w:t xml:space="preserve"> our 20</w:t>
                      </w:r>
                      <w:r w:rsidR="00402997">
                        <w:t>20</w:t>
                      </w:r>
                      <w:r>
                        <w:t xml:space="preserve"> - </w:t>
                      </w:r>
                      <w:r w:rsidR="003846D7">
                        <w:t>2</w:t>
                      </w:r>
                      <w:r w:rsidR="00402997">
                        <w:t>1</w:t>
                      </w:r>
                      <w:r w:rsidR="00827B6C" w:rsidRPr="009C38BA">
                        <w:t xml:space="preserve"> Scholarship </w:t>
                      </w:r>
                      <w:r>
                        <w:t>Program</w:t>
                      </w:r>
                      <w:r w:rsidR="00827B6C" w:rsidRPr="009C38BA">
                        <w:t xml:space="preserve">.   The STLE Detroit Section has allocated a fund </w:t>
                      </w:r>
                      <w:r>
                        <w:t>of $</w:t>
                      </w:r>
                      <w:r w:rsidR="00402997">
                        <w:t>2</w:t>
                      </w:r>
                      <w:r>
                        <w:t xml:space="preserve">500 to be awarded as </w:t>
                      </w:r>
                      <w:r w:rsidR="00BF7733">
                        <w:t>scholarships</w:t>
                      </w:r>
                      <w:r>
                        <w:t xml:space="preserve"> for the 20</w:t>
                      </w:r>
                      <w:r w:rsidR="00402997">
                        <w:t>20</w:t>
                      </w:r>
                      <w:r w:rsidR="00722991">
                        <w:t xml:space="preserve"> - 2</w:t>
                      </w:r>
                      <w:r w:rsidR="00402997">
                        <w:t>1</w:t>
                      </w:r>
                      <w:r>
                        <w:t xml:space="preserve"> academic year</w:t>
                      </w:r>
                      <w:r w:rsidR="00827B6C" w:rsidRPr="009C38BA">
                        <w:t>.</w:t>
                      </w:r>
                      <w:r>
                        <w:t xml:space="preserve">   We intend to award two scholarships:  </w:t>
                      </w:r>
                      <w:r w:rsidRPr="00722991">
                        <w:rPr>
                          <w:b/>
                          <w:color w:val="FF0000"/>
                        </w:rPr>
                        <w:t>one for $</w:t>
                      </w:r>
                      <w:r w:rsidR="00402997">
                        <w:rPr>
                          <w:b/>
                          <w:color w:val="FF0000"/>
                        </w:rPr>
                        <w:t>1</w:t>
                      </w:r>
                      <w:r w:rsidRPr="00722991">
                        <w:rPr>
                          <w:b/>
                          <w:color w:val="FF0000"/>
                        </w:rPr>
                        <w:t>500 and one for $</w:t>
                      </w:r>
                      <w:r w:rsidR="00402997">
                        <w:rPr>
                          <w:b/>
                          <w:color w:val="FF0000"/>
                        </w:rPr>
                        <w:t>1</w:t>
                      </w:r>
                      <w:r w:rsidRPr="00722991">
                        <w:rPr>
                          <w:b/>
                          <w:color w:val="FF0000"/>
                        </w:rPr>
                        <w:t>000.</w:t>
                      </w:r>
                    </w:p>
                    <w:p w:rsidR="00827B6C" w:rsidRPr="009C38BA" w:rsidRDefault="00827B6C" w:rsidP="00827B6C">
                      <w:pPr>
                        <w:jc w:val="both"/>
                      </w:pPr>
                    </w:p>
                    <w:p w:rsidR="002E5DE1" w:rsidRDefault="004B6B56" w:rsidP="00827B6C">
                      <w:pPr>
                        <w:jc w:val="both"/>
                      </w:pPr>
                      <w:r>
                        <w:t xml:space="preserve">The </w:t>
                      </w:r>
                      <w:r w:rsidR="00827B6C" w:rsidRPr="009C38BA">
                        <w:t xml:space="preserve">STLE Detroit Section Scholarship Program is based </w:t>
                      </w:r>
                      <w:r w:rsidR="002E5DE1">
                        <w:t>up</w:t>
                      </w:r>
                      <w:r w:rsidR="00827B6C" w:rsidRPr="009C38BA">
                        <w:t xml:space="preserve">on </w:t>
                      </w:r>
                      <w:r w:rsidR="001C7A68">
                        <w:t>three items</w:t>
                      </w:r>
                      <w:r w:rsidR="00827B6C" w:rsidRPr="009C38BA">
                        <w:t>:</w:t>
                      </w:r>
                    </w:p>
                    <w:p w:rsidR="00722991" w:rsidRDefault="00722991" w:rsidP="00827B6C">
                      <w:pPr>
                        <w:jc w:val="both"/>
                      </w:pPr>
                    </w:p>
                    <w:p w:rsidR="002E5DE1" w:rsidRPr="001C7A68" w:rsidRDefault="00827B6C" w:rsidP="00BF7733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mallCaps/>
                          <w:sz w:val="24"/>
                          <w:szCs w:val="24"/>
                        </w:rPr>
                      </w:pPr>
                      <w:r w:rsidRPr="001C7A68">
                        <w:rPr>
                          <w:smallCaps/>
                          <w:sz w:val="24"/>
                          <w:szCs w:val="24"/>
                        </w:rPr>
                        <w:t>copy of</w:t>
                      </w:r>
                      <w:r w:rsidR="00BF7733" w:rsidRPr="001C7A68">
                        <w:rPr>
                          <w:smallCaps/>
                          <w:sz w:val="24"/>
                          <w:szCs w:val="24"/>
                        </w:rPr>
                        <w:t xml:space="preserve"> transcript.</w:t>
                      </w:r>
                    </w:p>
                    <w:p w:rsidR="002E5DE1" w:rsidRPr="001C7A68" w:rsidRDefault="00827B6C" w:rsidP="00BF7733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mallCaps/>
                          <w:sz w:val="24"/>
                          <w:szCs w:val="24"/>
                        </w:rPr>
                      </w:pPr>
                      <w:r w:rsidRPr="001C7A68">
                        <w:rPr>
                          <w:smallCaps/>
                          <w:sz w:val="24"/>
                          <w:szCs w:val="24"/>
                        </w:rPr>
                        <w:t>letter of recom</w:t>
                      </w:r>
                      <w:r w:rsidR="00BF7733" w:rsidRPr="001C7A68">
                        <w:rPr>
                          <w:smallCaps/>
                          <w:sz w:val="24"/>
                          <w:szCs w:val="24"/>
                        </w:rPr>
                        <w:t>mendation from a faculty member.</w:t>
                      </w:r>
                      <w:r w:rsidRPr="001C7A68">
                        <w:rPr>
                          <w:smallCaps/>
                          <w:sz w:val="24"/>
                          <w:szCs w:val="24"/>
                        </w:rPr>
                        <w:t xml:space="preserve"> </w:t>
                      </w:r>
                    </w:p>
                    <w:p w:rsidR="002E5DE1" w:rsidRPr="001C7A68" w:rsidRDefault="00827B6C" w:rsidP="00BF7733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4"/>
                          <w:szCs w:val="24"/>
                        </w:rPr>
                      </w:pPr>
                      <w:r w:rsidRPr="001C7A68">
                        <w:rPr>
                          <w:smallCaps/>
                          <w:sz w:val="24"/>
                          <w:szCs w:val="24"/>
                        </w:rPr>
                        <w:t>a written essay to describe “</w:t>
                      </w:r>
                      <w:r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 xml:space="preserve">how does tribology </w:t>
                      </w:r>
                      <w:r w:rsidR="003846D7"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 xml:space="preserve">and/or lubrication </w:t>
                      </w:r>
                      <w:r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 xml:space="preserve">relate to your </w:t>
                      </w:r>
                      <w:r w:rsidR="003846D7"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>research</w:t>
                      </w:r>
                      <w:r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 xml:space="preserve"> or future career goal</w:t>
                      </w:r>
                      <w:r w:rsidR="00722991" w:rsidRPr="001C7A68">
                        <w:rPr>
                          <w:b/>
                          <w:smallCaps/>
                          <w:sz w:val="24"/>
                          <w:szCs w:val="24"/>
                          <w:u w:val="single"/>
                        </w:rPr>
                        <w:t>?</w:t>
                      </w:r>
                      <w:r w:rsidRPr="001C7A68">
                        <w:rPr>
                          <w:smallCaps/>
                          <w:sz w:val="24"/>
                          <w:szCs w:val="24"/>
                        </w:rPr>
                        <w:t xml:space="preserve">” </w:t>
                      </w:r>
                      <w:r w:rsidRPr="001C7A68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2E5DE1" w:rsidRPr="001C7A68" w:rsidRDefault="002E5DE1" w:rsidP="00827B6C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  <w:p w:rsidR="00722991" w:rsidRDefault="00722991" w:rsidP="00827B6C">
                      <w:pPr>
                        <w:jc w:val="both"/>
                      </w:pPr>
                    </w:p>
                    <w:p w:rsidR="00827B6C" w:rsidRPr="009C38BA" w:rsidRDefault="00783B46" w:rsidP="00827B6C">
                      <w:pPr>
                        <w:jc w:val="both"/>
                      </w:pPr>
                      <w:r>
                        <w:t xml:space="preserve">All information is due on </w:t>
                      </w:r>
                      <w:r w:rsidR="00402997">
                        <w:t>March 1, 2020</w:t>
                      </w:r>
                      <w:r>
                        <w:t xml:space="preserve">.   The Detroit STLE </w:t>
                      </w:r>
                      <w:r w:rsidR="00BF7733">
                        <w:t>Scholarship</w:t>
                      </w:r>
                      <w:r>
                        <w:t xml:space="preserve"> Committee will </w:t>
                      </w:r>
                      <w:r w:rsidR="00402997">
                        <w:t>evaluate all submissions</w:t>
                      </w:r>
                      <w:r>
                        <w:t xml:space="preserve"> </w:t>
                      </w:r>
                      <w:r w:rsidR="00402997">
                        <w:t>during March</w:t>
                      </w:r>
                      <w:r w:rsidR="003846D7">
                        <w:t xml:space="preserve">, and </w:t>
                      </w:r>
                      <w:r w:rsidR="00722991">
                        <w:t>winners</w:t>
                      </w:r>
                      <w:r>
                        <w:t xml:space="preserve"> will be notified in </w:t>
                      </w:r>
                      <w:r w:rsidR="00402997">
                        <w:t xml:space="preserve">late </w:t>
                      </w:r>
                      <w:r w:rsidR="004F481A">
                        <w:t>March</w:t>
                      </w:r>
                      <w:r>
                        <w:t xml:space="preserve">.   </w:t>
                      </w:r>
                      <w:r w:rsidR="00827B6C" w:rsidRPr="009C38BA">
                        <w:t xml:space="preserve">In addition, winners and their academic advisors </w:t>
                      </w:r>
                      <w:r>
                        <w:t xml:space="preserve">will be invited </w:t>
                      </w:r>
                      <w:r w:rsidR="00827B6C" w:rsidRPr="009C38BA">
                        <w:t xml:space="preserve">to make a short presentation about their research programs during our </w:t>
                      </w:r>
                      <w:r>
                        <w:t>Spring 20</w:t>
                      </w:r>
                      <w:r w:rsidR="00402997">
                        <w:t>20</w:t>
                      </w:r>
                      <w:r>
                        <w:t xml:space="preserve"> </w:t>
                      </w:r>
                      <w:r w:rsidR="003846D7">
                        <w:t xml:space="preserve">Speakers </w:t>
                      </w:r>
                      <w:r>
                        <w:t>Meeting</w:t>
                      </w:r>
                      <w:r w:rsidR="004F481A">
                        <w:t xml:space="preserve"> on </w:t>
                      </w:r>
                      <w:r w:rsidR="00402997">
                        <w:t xml:space="preserve">Wednesday, </w:t>
                      </w:r>
                      <w:r w:rsidR="004F481A">
                        <w:t>April 2</w:t>
                      </w:r>
                      <w:r w:rsidR="00402997">
                        <w:t>2</w:t>
                      </w:r>
                      <w:r w:rsidR="004F481A">
                        <w:t>, 20</w:t>
                      </w:r>
                      <w:r w:rsidR="00402997">
                        <w:t>20</w:t>
                      </w:r>
                      <w:r w:rsidR="004F481A">
                        <w:t xml:space="preserve"> in Southfield, MI</w:t>
                      </w:r>
                      <w:r w:rsidR="00722991">
                        <w:t>.</w:t>
                      </w:r>
                      <w:r w:rsidR="00FB72A4">
                        <w:t xml:space="preserve">   (</w:t>
                      </w:r>
                      <w:r w:rsidR="004F481A">
                        <w:t>L</w:t>
                      </w:r>
                      <w:r w:rsidR="001C7A68">
                        <w:t>ocation</w:t>
                      </w:r>
                      <w:r w:rsidR="00FB72A4">
                        <w:t xml:space="preserve"> </w:t>
                      </w:r>
                      <w:r w:rsidR="00402997">
                        <w:t>will be the Eaton Innovation Center, 26101 Northwestern Highway, Southfield, MI 48076.</w:t>
                      </w:r>
                      <w:r w:rsidR="00FB72A4">
                        <w:t>)</w:t>
                      </w:r>
                      <w:r w:rsidR="00BF7733">
                        <w:t xml:space="preserve">   Winners and Advisors will be guests of the section.</w:t>
                      </w:r>
                    </w:p>
                    <w:p w:rsidR="00827B6C" w:rsidRPr="009C38BA" w:rsidRDefault="00827B6C" w:rsidP="00827B6C">
                      <w:pPr>
                        <w:jc w:val="both"/>
                        <w:rPr>
                          <w:b/>
                        </w:rPr>
                      </w:pPr>
                    </w:p>
                    <w:p w:rsidR="00722991" w:rsidRPr="009C38BA" w:rsidRDefault="00783B46" w:rsidP="00722991">
                      <w:pPr>
                        <w:jc w:val="both"/>
                      </w:pPr>
                      <w:r>
                        <w:t xml:space="preserve">The </w:t>
                      </w:r>
                      <w:r w:rsidR="00827B6C" w:rsidRPr="009C38BA">
                        <w:t xml:space="preserve">STLE Detroit Section </w:t>
                      </w:r>
                      <w:r>
                        <w:t xml:space="preserve">has a </w:t>
                      </w:r>
                      <w:r w:rsidR="00827B6C" w:rsidRPr="009C38BA">
                        <w:t>long histor</w:t>
                      </w:r>
                      <w:r>
                        <w:t xml:space="preserve">y of supporting education thru </w:t>
                      </w:r>
                      <w:r w:rsidR="00BF7733">
                        <w:t>scholarship</w:t>
                      </w:r>
                      <w:r>
                        <w:t xml:space="preserve">.   We look forward to </w:t>
                      </w:r>
                      <w:r w:rsidR="00827B6C" w:rsidRPr="009C38BA">
                        <w:t xml:space="preserve">encouraging </w:t>
                      </w:r>
                      <w:r>
                        <w:t xml:space="preserve">and </w:t>
                      </w:r>
                      <w:r w:rsidR="003846D7">
                        <w:t xml:space="preserve">rewarding the </w:t>
                      </w:r>
                      <w:r w:rsidR="004B6B56">
                        <w:t>future</w:t>
                      </w:r>
                      <w:r w:rsidR="00827B6C" w:rsidRPr="009C38BA">
                        <w:t xml:space="preserve"> tribologists and lubrication engineer</w:t>
                      </w:r>
                      <w:r>
                        <w:t>s</w:t>
                      </w:r>
                      <w:r w:rsidR="00827B6C" w:rsidRPr="009C38BA">
                        <w:t xml:space="preserve"> </w:t>
                      </w:r>
                      <w:r>
                        <w:t>in the area</w:t>
                      </w:r>
                      <w:r w:rsidR="00827B6C" w:rsidRPr="009C38BA">
                        <w:t>.</w:t>
                      </w:r>
                      <w:r w:rsidR="00722991" w:rsidRPr="00722991">
                        <w:t xml:space="preserve"> </w:t>
                      </w:r>
                      <w:r w:rsidR="00FB72A4">
                        <w:t xml:space="preserve"> </w:t>
                      </w:r>
                      <w:r w:rsidR="00722991">
                        <w:t>Attached</w:t>
                      </w:r>
                      <w:r w:rsidR="00722991" w:rsidRPr="009C38BA">
                        <w:t xml:space="preserve"> please find </w:t>
                      </w:r>
                      <w:r w:rsidR="00722991">
                        <w:t>the</w:t>
                      </w:r>
                      <w:r w:rsidR="00722991" w:rsidRPr="009C38BA">
                        <w:t xml:space="preserve"> STLE Detroit Section Scholarship Application Form.   </w:t>
                      </w:r>
                      <w:r w:rsidR="00FB72A4">
                        <w:t xml:space="preserve"> For more background on STLE, please visit www.stle.org.</w:t>
                      </w:r>
                      <w:r w:rsidR="00FB72A4" w:rsidRPr="00FB72A4">
                        <w:t xml:space="preserve"> </w:t>
                      </w:r>
                      <w:r w:rsidR="00FB72A4">
                        <w:t xml:space="preserve"> </w:t>
                      </w:r>
                      <w:r w:rsidR="001C7A68">
                        <w:t xml:space="preserve">  </w:t>
                      </w:r>
                      <w:r w:rsidR="00FB72A4">
                        <w:t xml:space="preserve">Please let me </w:t>
                      </w:r>
                      <w:r w:rsidR="004B6B56">
                        <w:t xml:space="preserve">or </w:t>
                      </w:r>
                      <w:r w:rsidR="00402997">
                        <w:t>Zhe</w:t>
                      </w:r>
                      <w:r w:rsidR="004B6B56">
                        <w:t xml:space="preserve"> </w:t>
                      </w:r>
                      <w:r w:rsidR="00FB72A4">
                        <w:t xml:space="preserve">know if you have any questions.   </w:t>
                      </w:r>
                    </w:p>
                    <w:p w:rsidR="00827B6C" w:rsidRPr="009C38BA" w:rsidRDefault="00827B6C" w:rsidP="00827B6C">
                      <w:pPr>
                        <w:jc w:val="both"/>
                      </w:pPr>
                    </w:p>
                    <w:p w:rsidR="00827B6C" w:rsidRPr="009C38BA" w:rsidRDefault="00827B6C" w:rsidP="00827B6C">
                      <w:pPr>
                        <w:jc w:val="both"/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376"/>
                        <w:gridCol w:w="4371"/>
                      </w:tblGrid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BA7618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Mr. </w:t>
                            </w:r>
                            <w:r w:rsidR="00F219AA" w:rsidRPr="00783B46">
                              <w:rPr>
                                <w:b/>
                                <w:bCs/>
                                <w:color w:val="1F497D"/>
                              </w:rPr>
                              <w:t>Bill Kearney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BA7618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Mr. </w:t>
                            </w:r>
                            <w:r w:rsidR="00F219AA">
                              <w:rPr>
                                <w:b/>
                                <w:bCs/>
                                <w:color w:val="1F497D"/>
                              </w:rPr>
                              <w:t>Zhe Li</w:t>
                            </w:r>
                          </w:p>
                        </w:tc>
                      </w:tr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>Afton Chemical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General Motors Corp.</w:t>
                            </w:r>
                          </w:p>
                        </w:tc>
                      </w:tr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bCs/>
                                <w:color w:val="2F5496" w:themeColor="accent5" w:themeShade="BF"/>
                              </w:rPr>
                              <w:t>21927 Greentree Lane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color w:val="2F5496" w:themeColor="accent5" w:themeShade="BF"/>
                              </w:rPr>
                              <w:t>800 N Glenwood Ave</w:t>
                            </w:r>
                          </w:p>
                        </w:tc>
                      </w:tr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Novi, MI  48375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color w:val="2F5496" w:themeColor="accent5" w:themeShade="BF"/>
                              </w:rPr>
                              <w:t>Pontiac, MI, 48340</w:t>
                            </w:r>
                          </w:p>
                        </w:tc>
                      </w:tr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F219AA" w:rsidP="00F219AA">
                            <w:pPr>
                              <w:rPr>
                                <w:rStyle w:val="Hyperlink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 xml:space="preserve">E-mail: </w:t>
                            </w:r>
                            <w:hyperlink r:id="rId10" w:history="1">
                              <w:r w:rsidRPr="00783B46">
                                <w:rPr>
                                  <w:rStyle w:val="Hyperlink"/>
                                </w:rPr>
                                <w:t>bill.kearney@aftonchemical.com</w:t>
                              </w:r>
                            </w:hyperlink>
                            <w:r>
                              <w:rPr>
                                <w:rStyle w:val="Hyperlink"/>
                              </w:rPr>
                              <w:t xml:space="preserve"> or</w:t>
                            </w:r>
                          </w:p>
                          <w:p w:rsidR="00F219AA" w:rsidRDefault="00F219AA" w:rsidP="00F219AA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rStyle w:val="Hyperlink"/>
                              </w:rPr>
                              <w:t>Bill.kearney456@gmail.com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201509">
                              <w:rPr>
                                <w:b/>
                                <w:bCs/>
                                <w:color w:val="1F497D"/>
                              </w:rPr>
                              <w:t>E-mail: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 </w:t>
                            </w:r>
                            <w:hyperlink r:id="rId11" w:history="1">
                              <w:r w:rsidRPr="008870D7">
                                <w:rPr>
                                  <w:rStyle w:val="Hyperlink"/>
                                </w:rPr>
                                <w:t>Zhe.Li@gm.com</w:t>
                              </w:r>
                            </w:hyperlink>
                          </w:p>
                        </w:tc>
                      </w:tr>
                      <w:tr w:rsidR="00F219AA" w:rsidTr="00BA7618">
                        <w:tc>
                          <w:tcPr>
                            <w:tcW w:w="4376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 xml:space="preserve">Tel: (248) 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380-7596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F219AA" w:rsidRDefault="00F219AA" w:rsidP="00827B6C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Tel: (248) 568-2852</w:t>
                            </w:r>
                          </w:p>
                        </w:tc>
                      </w:tr>
                    </w:tbl>
                    <w:p w:rsidR="00827B6C" w:rsidRPr="00783B46" w:rsidRDefault="00E370D1" w:rsidP="00827B6C">
                      <w:pPr>
                        <w:rPr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2E5DE1" w:rsidRPr="00783B46" w:rsidRDefault="00E370D1" w:rsidP="00827B6C">
                      <w:pPr>
                        <w:rPr>
                          <w:b/>
                          <w:bCs/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201509"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F219AA" w:rsidRPr="00F219AA" w:rsidRDefault="00F219AA" w:rsidP="00F219AA">
                      <w:pPr>
                        <w:rPr>
                          <w:b/>
                          <w:color w:val="2F5496" w:themeColor="accent5" w:themeShade="BF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 xml:space="preserve">                                     </w:t>
                      </w:r>
                      <w:r w:rsidR="00201509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201509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201509"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201509" w:rsidRPr="00F219AA" w:rsidRDefault="00F219AA" w:rsidP="00827B6C">
                      <w:pPr>
                        <w:rPr>
                          <w:b/>
                          <w:bCs/>
                          <w:color w:val="2F5496" w:themeColor="accent5" w:themeShade="BF"/>
                        </w:rPr>
                      </w:pPr>
                      <w:r w:rsidRPr="00F219AA">
                        <w:rPr>
                          <w:b/>
                          <w:bCs/>
                          <w:color w:val="2F5496" w:themeColor="accent5" w:themeShade="BF"/>
                        </w:rPr>
                        <w:t xml:space="preserve">       </w:t>
                      </w:r>
                    </w:p>
                    <w:p w:rsidR="00201509" w:rsidRDefault="00201509" w:rsidP="00827B6C">
                      <w:pPr>
                        <w:rPr>
                          <w:b/>
                          <w:bCs/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827B6C" w:rsidRPr="00201509" w:rsidRDefault="00201509" w:rsidP="00827B6C">
                      <w:pPr>
                        <w:rPr>
                          <w:color w:val="1F497D"/>
                        </w:rPr>
                      </w:pPr>
                      <w:r>
                        <w:rPr>
                          <w:rStyle w:val="Hyperlink"/>
                          <w:u w:val="none"/>
                        </w:rPr>
                        <w:tab/>
                      </w:r>
                      <w:r>
                        <w:rPr>
                          <w:rStyle w:val="Hyperlink"/>
                          <w:u w:val="none"/>
                        </w:rPr>
                        <w:tab/>
                      </w:r>
                      <w:r w:rsidR="00F219AA">
                        <w:rPr>
                          <w:rStyle w:val="Hyperlink"/>
                          <w:u w:val="none"/>
                        </w:rPr>
                        <w:t xml:space="preserve">              </w:t>
                      </w:r>
                    </w:p>
                    <w:p w:rsidR="00827B6C" w:rsidRPr="00783B46" w:rsidRDefault="00201509" w:rsidP="00827B6C">
                      <w:pPr>
                        <w:rPr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402997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402997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402997"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 xml:space="preserve"> </w:t>
                      </w:r>
                    </w:p>
                    <w:p w:rsidR="00796C8F" w:rsidRPr="00793649" w:rsidRDefault="002C356A" w:rsidP="00796C8F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Attachment: STLE Detroit Section Scholarship Application Form</w:t>
                      </w:r>
                      <w:r w:rsidR="00796C8F" w:rsidRPr="00793649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796C8F" w:rsidRDefault="00796C8F" w:rsidP="00796C8F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B0841" w:rsidRPr="00C72246">
      <w:pgSz w:w="12240" w:h="15840" w:code="5"/>
      <w:pgMar w:top="864" w:right="1440" w:bottom="93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622" w:rsidRDefault="001B1622">
      <w:r>
        <w:separator/>
      </w:r>
    </w:p>
  </w:endnote>
  <w:endnote w:type="continuationSeparator" w:id="0">
    <w:p w:rsidR="001B1622" w:rsidRDefault="001B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622" w:rsidRDefault="001B1622">
      <w:r>
        <w:separator/>
      </w:r>
    </w:p>
  </w:footnote>
  <w:footnote w:type="continuationSeparator" w:id="0">
    <w:p w:rsidR="001B1622" w:rsidRDefault="001B1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30D6A"/>
    <w:multiLevelType w:val="hybridMultilevel"/>
    <w:tmpl w:val="DD8A968A"/>
    <w:lvl w:ilvl="0" w:tplc="1E24B45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 w15:restartNumberingAfterBreak="0">
    <w:nsid w:val="42A7539F"/>
    <w:multiLevelType w:val="singleLevel"/>
    <w:tmpl w:val="9C7CE8AE"/>
    <w:lvl w:ilvl="0">
      <w:start w:val="248"/>
      <w:numFmt w:val="decimal"/>
      <w:lvlText w:val="(%1) "/>
      <w:legacy w:legacy="1" w:legacySpace="0" w:legacyIndent="360"/>
      <w:lvlJc w:val="left"/>
      <w:pPr>
        <w:ind w:left="360" w:hanging="360"/>
      </w:pPr>
      <w:rPr>
        <w:b w:val="0"/>
        <w:i w:val="0"/>
        <w:sz w:val="18"/>
      </w:rPr>
    </w:lvl>
  </w:abstractNum>
  <w:abstractNum w:abstractNumId="2" w15:restartNumberingAfterBreak="0">
    <w:nsid w:val="6F457581"/>
    <w:multiLevelType w:val="hybridMultilevel"/>
    <w:tmpl w:val="56E4F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BED"/>
    <w:rsid w:val="00021049"/>
    <w:rsid w:val="00021899"/>
    <w:rsid w:val="000239A2"/>
    <w:rsid w:val="000379B7"/>
    <w:rsid w:val="00040B5B"/>
    <w:rsid w:val="0008470C"/>
    <w:rsid w:val="000B7CA8"/>
    <w:rsid w:val="000E5C1C"/>
    <w:rsid w:val="000F12C7"/>
    <w:rsid w:val="00104BE1"/>
    <w:rsid w:val="001B1622"/>
    <w:rsid w:val="001C61F3"/>
    <w:rsid w:val="001C6796"/>
    <w:rsid w:val="001C7A68"/>
    <w:rsid w:val="001E3781"/>
    <w:rsid w:val="001F43EE"/>
    <w:rsid w:val="00201509"/>
    <w:rsid w:val="0023486F"/>
    <w:rsid w:val="00240D75"/>
    <w:rsid w:val="0026798F"/>
    <w:rsid w:val="00271D39"/>
    <w:rsid w:val="0027269C"/>
    <w:rsid w:val="0029628C"/>
    <w:rsid w:val="002B0841"/>
    <w:rsid w:val="002C356A"/>
    <w:rsid w:val="002E5DE1"/>
    <w:rsid w:val="0031285D"/>
    <w:rsid w:val="00327902"/>
    <w:rsid w:val="0035212B"/>
    <w:rsid w:val="00374439"/>
    <w:rsid w:val="003846D7"/>
    <w:rsid w:val="003B0F64"/>
    <w:rsid w:val="003D1BE1"/>
    <w:rsid w:val="003E725F"/>
    <w:rsid w:val="003F5141"/>
    <w:rsid w:val="00402997"/>
    <w:rsid w:val="00415D56"/>
    <w:rsid w:val="004210C9"/>
    <w:rsid w:val="00430D0E"/>
    <w:rsid w:val="00440A3F"/>
    <w:rsid w:val="00453DA3"/>
    <w:rsid w:val="00477635"/>
    <w:rsid w:val="004B2CA3"/>
    <w:rsid w:val="004B6B56"/>
    <w:rsid w:val="004C4887"/>
    <w:rsid w:val="004D6916"/>
    <w:rsid w:val="004E2BDB"/>
    <w:rsid w:val="004F481A"/>
    <w:rsid w:val="004F72B6"/>
    <w:rsid w:val="00504261"/>
    <w:rsid w:val="005308E7"/>
    <w:rsid w:val="00554169"/>
    <w:rsid w:val="005F3D2A"/>
    <w:rsid w:val="00620B40"/>
    <w:rsid w:val="006501A2"/>
    <w:rsid w:val="00661FE6"/>
    <w:rsid w:val="006B5732"/>
    <w:rsid w:val="006C1ED8"/>
    <w:rsid w:val="006C7F6C"/>
    <w:rsid w:val="006E3030"/>
    <w:rsid w:val="00722991"/>
    <w:rsid w:val="00763E6E"/>
    <w:rsid w:val="0076504F"/>
    <w:rsid w:val="00771199"/>
    <w:rsid w:val="007719DA"/>
    <w:rsid w:val="00783B46"/>
    <w:rsid w:val="007954F1"/>
    <w:rsid w:val="00796C8F"/>
    <w:rsid w:val="007A5BED"/>
    <w:rsid w:val="007D522E"/>
    <w:rsid w:val="007F1B04"/>
    <w:rsid w:val="008277D8"/>
    <w:rsid w:val="00827B6C"/>
    <w:rsid w:val="00830DF3"/>
    <w:rsid w:val="00846919"/>
    <w:rsid w:val="00856E31"/>
    <w:rsid w:val="00884ED1"/>
    <w:rsid w:val="0089006C"/>
    <w:rsid w:val="00897E37"/>
    <w:rsid w:val="008D09C4"/>
    <w:rsid w:val="00910551"/>
    <w:rsid w:val="00911D29"/>
    <w:rsid w:val="00924819"/>
    <w:rsid w:val="00942741"/>
    <w:rsid w:val="00955B61"/>
    <w:rsid w:val="009651B5"/>
    <w:rsid w:val="00982EA8"/>
    <w:rsid w:val="009A50FF"/>
    <w:rsid w:val="009F7660"/>
    <w:rsid w:val="00A7581E"/>
    <w:rsid w:val="00AA5631"/>
    <w:rsid w:val="00AB54B4"/>
    <w:rsid w:val="00AF1084"/>
    <w:rsid w:val="00AF6BCF"/>
    <w:rsid w:val="00B215D2"/>
    <w:rsid w:val="00B25150"/>
    <w:rsid w:val="00B361BE"/>
    <w:rsid w:val="00B64AD8"/>
    <w:rsid w:val="00B724F9"/>
    <w:rsid w:val="00B74445"/>
    <w:rsid w:val="00BA7618"/>
    <w:rsid w:val="00BF7733"/>
    <w:rsid w:val="00C0653F"/>
    <w:rsid w:val="00C2514A"/>
    <w:rsid w:val="00C44931"/>
    <w:rsid w:val="00C72246"/>
    <w:rsid w:val="00C7411C"/>
    <w:rsid w:val="00C74995"/>
    <w:rsid w:val="00C91B85"/>
    <w:rsid w:val="00CA3ECA"/>
    <w:rsid w:val="00CB1A95"/>
    <w:rsid w:val="00CB5ECA"/>
    <w:rsid w:val="00CD1DC2"/>
    <w:rsid w:val="00CF7DC0"/>
    <w:rsid w:val="00D32172"/>
    <w:rsid w:val="00D54937"/>
    <w:rsid w:val="00D64F97"/>
    <w:rsid w:val="00D65F4B"/>
    <w:rsid w:val="00D71A09"/>
    <w:rsid w:val="00D97436"/>
    <w:rsid w:val="00DE3A84"/>
    <w:rsid w:val="00E01BF5"/>
    <w:rsid w:val="00E11797"/>
    <w:rsid w:val="00E20033"/>
    <w:rsid w:val="00E370D1"/>
    <w:rsid w:val="00E45DF4"/>
    <w:rsid w:val="00EB08A2"/>
    <w:rsid w:val="00EB4E06"/>
    <w:rsid w:val="00EC071F"/>
    <w:rsid w:val="00F01ACE"/>
    <w:rsid w:val="00F045A4"/>
    <w:rsid w:val="00F04E2C"/>
    <w:rsid w:val="00F159C4"/>
    <w:rsid w:val="00F219AA"/>
    <w:rsid w:val="00F41C6E"/>
    <w:rsid w:val="00F441FF"/>
    <w:rsid w:val="00F44DC3"/>
    <w:rsid w:val="00F7200A"/>
    <w:rsid w:val="00F769C5"/>
    <w:rsid w:val="00FA0C0B"/>
    <w:rsid w:val="00FB72A4"/>
    <w:rsid w:val="00FB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3C67AC-B2C8-410B-BCF5-9F839861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i/>
      <w:sz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link w:val="Heading3Char"/>
    <w:qFormat/>
    <w:rsid w:val="008D09C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Caption">
    <w:name w:val="caption"/>
    <w:basedOn w:val="Normal"/>
    <w:next w:val="Normal"/>
    <w:qFormat/>
    <w:pPr>
      <w:jc w:val="center"/>
    </w:pPr>
    <w:rPr>
      <w:b/>
      <w:sz w:val="32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361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61BE"/>
    <w:pPr>
      <w:tabs>
        <w:tab w:val="center" w:pos="4320"/>
        <w:tab w:val="right" w:pos="8640"/>
      </w:tabs>
    </w:pPr>
  </w:style>
  <w:style w:type="character" w:customStyle="1" w:styleId="Heading3Char">
    <w:name w:val="Heading 3 Char"/>
    <w:link w:val="Heading3"/>
    <w:semiHidden/>
    <w:rsid w:val="008D09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rsid w:val="00FB7C60"/>
  </w:style>
  <w:style w:type="character" w:styleId="Strong">
    <w:name w:val="Strong"/>
    <w:uiPriority w:val="22"/>
    <w:qFormat/>
    <w:rsid w:val="007954F1"/>
    <w:rPr>
      <w:b/>
      <w:bCs/>
    </w:rPr>
  </w:style>
  <w:style w:type="table" w:styleId="TableGrid">
    <w:name w:val="Table Grid"/>
    <w:basedOn w:val="TableNormal"/>
    <w:rsid w:val="00F2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9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l.kearney@aftonchemica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Zhe.Li@gm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bill.kearney@aftonchemic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he.Li@gm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rdtJE\Application%20Data\Microsoft\Templates\2003%20STLE%20letter%20head%20with%20email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2003 STLE letter head with email-1.dot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Ford Motor Company</Company>
  <LinksUpToDate>false</LinksUpToDate>
  <CharactersWithSpaces>8</CharactersWithSpaces>
  <SharedDoc>false</SharedDoc>
  <HLinks>
    <vt:vector size="66" baseType="variant">
      <vt:variant>
        <vt:i4>196657</vt:i4>
      </vt:variant>
      <vt:variant>
        <vt:i4>30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196657</vt:i4>
      </vt:variant>
      <vt:variant>
        <vt:i4>27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8126554</vt:i4>
      </vt:variant>
      <vt:variant>
        <vt:i4>24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3604571</vt:i4>
      </vt:variant>
      <vt:variant>
        <vt:i4>21</vt:i4>
      </vt:variant>
      <vt:variant>
        <vt:i4>0</vt:i4>
      </vt:variant>
      <vt:variant>
        <vt:i4>5</vt:i4>
      </vt:variant>
      <vt:variant>
        <vt:lpwstr>mailto:sam.wolfe@wolfechemicals.com</vt:lpwstr>
      </vt:variant>
      <vt:variant>
        <vt:lpwstr/>
      </vt:variant>
      <vt:variant>
        <vt:i4>1376289</vt:i4>
      </vt:variant>
      <vt:variant>
        <vt:i4>18</vt:i4>
      </vt:variant>
      <vt:variant>
        <vt:i4>0</vt:i4>
      </vt:variant>
      <vt:variant>
        <vt:i4>5</vt:i4>
      </vt:variant>
      <vt:variant>
        <vt:lpwstr>mailto:qzou@oakland.edu</vt:lpwstr>
      </vt:variant>
      <vt:variant>
        <vt:lpwstr/>
      </vt:variant>
      <vt:variant>
        <vt:i4>4522099</vt:i4>
      </vt:variant>
      <vt:variant>
        <vt:i4>15</vt:i4>
      </vt:variant>
      <vt:variant>
        <vt:i4>0</vt:i4>
      </vt:variant>
      <vt:variant>
        <vt:i4>5</vt:i4>
      </vt:variant>
      <vt:variant>
        <vt:lpwstr>mailto:aurda@ford.com</vt:lpwstr>
      </vt:variant>
      <vt:variant>
        <vt:lpwstr/>
      </vt:variant>
      <vt:variant>
        <vt:i4>458804</vt:i4>
      </vt:variant>
      <vt:variant>
        <vt:i4>12</vt:i4>
      </vt:variant>
      <vt:variant>
        <vt:i4>0</vt:i4>
      </vt:variant>
      <vt:variant>
        <vt:i4>5</vt:i4>
      </vt:variant>
      <vt:variant>
        <vt:lpwstr>mailto:doncohen@michmet.com</vt:lpwstr>
      </vt:variant>
      <vt:variant>
        <vt:lpwstr/>
      </vt:variant>
      <vt:variant>
        <vt:i4>3145752</vt:i4>
      </vt:variant>
      <vt:variant>
        <vt:i4>9</vt:i4>
      </vt:variant>
      <vt:variant>
        <vt:i4>0</vt:i4>
      </vt:variant>
      <vt:variant>
        <vt:i4>5</vt:i4>
      </vt:variant>
      <vt:variant>
        <vt:lpwstr>mailto:agangopa@ford.com</vt:lpwstr>
      </vt:variant>
      <vt:variant>
        <vt:lpwstr/>
      </vt:variant>
      <vt:variant>
        <vt:i4>8126554</vt:i4>
      </vt:variant>
      <vt:variant>
        <vt:i4>6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1638501</vt:i4>
      </vt:variant>
      <vt:variant>
        <vt:i4>3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  <vt:variant>
        <vt:i4>1638501</vt:i4>
      </vt:variant>
      <vt:variant>
        <vt:i4>0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HardtJE</dc:creator>
  <cp:keywords/>
  <cp:lastModifiedBy>Kearney, Bill</cp:lastModifiedBy>
  <cp:revision>2</cp:revision>
  <cp:lastPrinted>2018-11-01T14:12:00Z</cp:lastPrinted>
  <dcterms:created xsi:type="dcterms:W3CDTF">2020-01-03T17:47:00Z</dcterms:created>
  <dcterms:modified xsi:type="dcterms:W3CDTF">2020-01-03T17:47:00Z</dcterms:modified>
</cp:coreProperties>
</file>