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98F" w:rsidRDefault="00BF7733" w:rsidP="000B7CA8">
      <w:pPr>
        <w:pStyle w:val="Caption"/>
        <w:tabs>
          <w:tab w:val="left" w:pos="405"/>
          <w:tab w:val="left" w:pos="2280"/>
          <w:tab w:val="left" w:pos="3645"/>
          <w:tab w:val="right" w:pos="10080"/>
        </w:tabs>
        <w:jc w:val="left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-253365</wp:posOffset>
                </wp:positionH>
                <wp:positionV relativeFrom="paragraph">
                  <wp:posOffset>-90805</wp:posOffset>
                </wp:positionV>
                <wp:extent cx="1943100" cy="91440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501A2" w:rsidRDefault="006501A2" w:rsidP="006501A2">
                            <w:pPr>
                              <w:spacing w:line="200" w:lineRule="exact"/>
                              <w:rPr>
                                <w:i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9.95pt;margin-top:-7.15pt;width:153pt;height:10in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" filled="f" stroked="f" strokeweight="0">
                <v:textbox inset="0,0,0,0">
                  <w:txbxContent>
                    <w:p w:rsidR="006501A2" w:rsidRDefault="006501A2" w:rsidP="006501A2">
                      <w:pPr>
                        <w:spacing w:line="200" w:lineRule="exact"/>
                        <w:rPr>
                          <w:i/>
                          <w:sz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61BE">
        <w:rPr>
          <w:b w:val="0"/>
        </w:rPr>
        <w:tab/>
      </w:r>
      <w:r w:rsidR="000B7CA8">
        <w:rPr>
          <w:b w:val="0"/>
        </w:rPr>
        <w:tab/>
      </w:r>
      <w:r w:rsidR="00B361BE">
        <w:rPr>
          <w:b w:val="0"/>
        </w:rPr>
        <w:tab/>
      </w:r>
      <w:r w:rsidR="00B361BE">
        <w:rPr>
          <w:b w:val="0"/>
        </w:rPr>
        <w:tab/>
      </w:r>
      <w:r w:rsidRPr="001441B6">
        <w:rPr>
          <w:b w:val="0"/>
          <w:noProof/>
        </w:rPr>
        <w:drawing>
          <wp:inline distT="0" distB="0" distL="0" distR="0">
            <wp:extent cx="1242060" cy="8991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841" w:rsidRPr="00C72246" w:rsidRDefault="00572793" w:rsidP="00C72246">
      <w:pPr>
        <w:rPr>
          <w:sz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129540</wp:posOffset>
                </wp:positionV>
                <wp:extent cx="5760720" cy="77724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777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4937" w:rsidRDefault="00D54937" w:rsidP="00D54937">
                            <w:pPr>
                              <w:jc w:val="center"/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20</w:t>
                            </w:r>
                            <w:r w:rsidR="005A3377">
                              <w:rPr>
                                <w:sz w:val="28"/>
                              </w:rPr>
                              <w:t>20</w:t>
                            </w:r>
                            <w:r w:rsidRPr="00572793">
                              <w:rPr>
                                <w:sz w:val="28"/>
                              </w:rPr>
                              <w:t xml:space="preserve"> - 2</w:t>
                            </w:r>
                            <w:r w:rsidR="005A3377">
                              <w:rPr>
                                <w:sz w:val="28"/>
                              </w:rPr>
                              <w:t>1</w:t>
                            </w:r>
                            <w:r w:rsidRPr="00572793">
                              <w:rPr>
                                <w:sz w:val="28"/>
                              </w:rPr>
                              <w:t xml:space="preserve"> Scholarship Application Form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Society of Tribologists and Lubrication Engineers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Detroit Section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Name: _______________________________________________________________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Address: _____________________________________________________________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Phone:</w:t>
                            </w:r>
                            <w:r w:rsidRPr="00572793">
                              <w:rPr>
                                <w:sz w:val="24"/>
                              </w:rPr>
                              <w:tab/>
                              <w:t>____________________ E-Mail: 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School: __________________________ Department: 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Research Advisor: 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Academic Major: 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All Applicants </w:t>
                            </w:r>
                            <w:r w:rsidRPr="00572793">
                              <w:rPr>
                                <w:b/>
                                <w:sz w:val="24"/>
                                <w:u w:val="single"/>
                              </w:rPr>
                              <w:t>Must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 Submit The Following Three Items: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Copy of Transcript (Official Copies Are Desirable but Not Mandatory)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Letter of Recommendation from a Faculty Member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A written essay (1000 words or less) to describe </w:t>
                            </w:r>
                            <w:r w:rsidRPr="00572793">
                              <w:rPr>
                                <w:sz w:val="24"/>
                                <w:u w:val="single"/>
                              </w:rPr>
                              <w:t>“How does tribology and/or lubrication relate to your research or future career goal?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”  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left="720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</w:t>
                            </w:r>
                            <w:r w:rsidRPr="00572793">
                              <w:rPr>
                                <w:b/>
                                <w:sz w:val="24"/>
                              </w:rPr>
                              <w:t xml:space="preserve"> research paper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 (or review paper) in the tribology or lubrication area will be welcome and may help your application, but is not mandatory.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Please send this form along with the above requirements before </w:t>
                            </w:r>
                            <w:r w:rsidR="005A3377" w:rsidRPr="005A3377">
                              <w:rPr>
                                <w:b/>
                                <w:sz w:val="24"/>
                                <w:highlight w:val="yellow"/>
                                <w:u w:val="single"/>
                              </w:rPr>
                              <w:t>March 1, 2020</w:t>
                            </w:r>
                            <w:r w:rsidRPr="00572793">
                              <w:rPr>
                                <w:sz w:val="24"/>
                              </w:rPr>
                              <w:t>, to</w:t>
                            </w:r>
                            <w:r w:rsidR="008228C3">
                              <w:rPr>
                                <w:sz w:val="24"/>
                              </w:rPr>
                              <w:t xml:space="preserve"> either</w:t>
                            </w:r>
                            <w:r w:rsidRPr="00572793">
                              <w:rPr>
                                <w:sz w:val="24"/>
                              </w:rPr>
                              <w:t>:</w:t>
                            </w:r>
                          </w:p>
                          <w:p w:rsid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6E55DF" w:rsidRPr="00572793" w:rsidRDefault="006E55DF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376"/>
                              <w:gridCol w:w="4371"/>
                            </w:tblGrid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Mr. </w:t>
                                  </w: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Bill Kearney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Mr. Zhe Li</w:t>
                                  </w:r>
                                </w:p>
                              </w:tc>
                            </w:tr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Afton Chemical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General Motors Corp.</w:t>
                                  </w:r>
                                </w:p>
                              </w:tc>
                            </w:tr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bCs/>
                                      <w:color w:val="2F5496" w:themeColor="accent5" w:themeShade="BF"/>
                                    </w:rPr>
                                    <w:t>21927 Greentree Lane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color w:val="2F5496" w:themeColor="accent5" w:themeShade="BF"/>
                                    </w:rPr>
                                    <w:t>800 N Glenwood Ave</w:t>
                                  </w:r>
                                </w:p>
                              </w:tc>
                            </w:tr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Novi, MI  48375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b/>
                                      <w:color w:val="2F5496" w:themeColor="accent5" w:themeShade="BF"/>
                                    </w:rPr>
                                    <w:t>Pontiac, MI, 48340</w:t>
                                  </w:r>
                                </w:p>
                              </w:tc>
                            </w:tr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Style w:val="Hyperlink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E-mail: </w:t>
                                  </w:r>
                                  <w:hyperlink r:id="rId8" w:history="1">
                                    <w:r w:rsidRPr="00783B46">
                                      <w:rPr>
                                        <w:rStyle w:val="Hyperlink"/>
                                      </w:rPr>
                                      <w:t>bill.kearney@aftonchemical.com</w:t>
                                    </w:r>
                                  </w:hyperlink>
                                  <w:r>
                                    <w:rPr>
                                      <w:rStyle w:val="Hyperlink"/>
                                    </w:rPr>
                                    <w:t xml:space="preserve"> or</w:t>
                                  </w:r>
                                </w:p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F219AA">
                                    <w:rPr>
                                      <w:rStyle w:val="Hyperlink"/>
                                    </w:rPr>
                                    <w:t>Bill.kearney456@gmail.com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201509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E-mail: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Pr="008870D7">
                                      <w:rPr>
                                        <w:rStyle w:val="Hyperlink"/>
                                      </w:rPr>
                                      <w:t>Zhe.Li@gm.com</w:t>
                                    </w:r>
                                  </w:hyperlink>
                                </w:p>
                              </w:tc>
                            </w:tr>
                            <w:tr w:rsidR="00BE63F6" w:rsidTr="003B6A21">
                              <w:tc>
                                <w:tcPr>
                                  <w:tcW w:w="4376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783B46"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 xml:space="preserve">Tel: (248) </w:t>
                                  </w: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380-7596</w:t>
                                  </w:r>
                                </w:p>
                              </w:tc>
                              <w:tc>
                                <w:tcPr>
                                  <w:tcW w:w="4371" w:type="dxa"/>
                                </w:tcPr>
                                <w:p w:rsidR="00BE63F6" w:rsidRDefault="00BE63F6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F497D"/>
                                    </w:rPr>
                                    <w:t>Tel: (248) 568-2852</w:t>
                                  </w:r>
                                </w:p>
                              </w:tc>
                            </w:tr>
                          </w:tbl>
                          <w:p w:rsidR="00BE63F6" w:rsidRPr="00783B46" w:rsidRDefault="00BE63F6" w:rsidP="00BE63F6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right="-360"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7954F1" w:rsidRDefault="007954F1" w:rsidP="00796C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402.4pt;margin-top:10.2pt;width:453.6pt;height:612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" stroked="f">
                <v:textbox>
                  <w:txbxContent>
                    <w:p w:rsidR="00D54937" w:rsidRDefault="00D54937" w:rsidP="00D54937">
                      <w:pPr>
                        <w:jc w:val="center"/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20</w:t>
                      </w:r>
                      <w:r w:rsidR="005A3377">
                        <w:rPr>
                          <w:sz w:val="28"/>
                        </w:rPr>
                        <w:t>20</w:t>
                      </w:r>
                      <w:r w:rsidRPr="00572793">
                        <w:rPr>
                          <w:sz w:val="28"/>
                        </w:rPr>
                        <w:t xml:space="preserve"> - 2</w:t>
                      </w:r>
                      <w:r w:rsidR="005A3377">
                        <w:rPr>
                          <w:sz w:val="28"/>
                        </w:rPr>
                        <w:t>1</w:t>
                      </w:r>
                      <w:r w:rsidRPr="00572793">
                        <w:rPr>
                          <w:sz w:val="28"/>
                        </w:rPr>
                        <w:t xml:space="preserve"> Scholarship Application Form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Society of Tribologists and Lubrication Engineers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Detroit Section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Name: _______________________________________________________________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Address: _____________________________________________________________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Phone:</w:t>
                      </w:r>
                      <w:r w:rsidRPr="00572793">
                        <w:rPr>
                          <w:sz w:val="24"/>
                        </w:rPr>
                        <w:tab/>
                        <w:t>____________________ E-Mail: 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School: __________________________ Department: 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Research Advisor: 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Academic Major: 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All Applicants </w:t>
                      </w:r>
                      <w:r w:rsidRPr="00572793">
                        <w:rPr>
                          <w:b/>
                          <w:sz w:val="24"/>
                          <w:u w:val="single"/>
                        </w:rPr>
                        <w:t>Must</w:t>
                      </w:r>
                      <w:r w:rsidRPr="00572793">
                        <w:rPr>
                          <w:sz w:val="24"/>
                        </w:rPr>
                        <w:t xml:space="preserve"> Submit The Following Three Items: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Copy of Transcript (Official Copies Are Desirable but Not Mandatory)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Letter of Recommendation from a Faculty Member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A written essay (1000 words or less) to describe </w:t>
                      </w:r>
                      <w:r w:rsidRPr="00572793">
                        <w:rPr>
                          <w:sz w:val="24"/>
                          <w:u w:val="single"/>
                        </w:rPr>
                        <w:t>“How does tribology and/or lubrication relate to your research or future career goal?</w:t>
                      </w:r>
                      <w:r w:rsidRPr="00572793">
                        <w:rPr>
                          <w:sz w:val="24"/>
                        </w:rPr>
                        <w:t xml:space="preserve">”  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ind w:left="720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</w:t>
                      </w:r>
                      <w:r w:rsidRPr="00572793">
                        <w:rPr>
                          <w:b/>
                          <w:sz w:val="24"/>
                        </w:rPr>
                        <w:t xml:space="preserve"> research paper</w:t>
                      </w:r>
                      <w:r w:rsidRPr="00572793">
                        <w:rPr>
                          <w:sz w:val="24"/>
                        </w:rPr>
                        <w:t xml:space="preserve"> (or review paper) in the tribology or lubrication area will be welcome and may help your application, but is not mandatory.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Please send this form along with the above requirements before </w:t>
                      </w:r>
                      <w:r w:rsidR="005A3377" w:rsidRPr="005A3377">
                        <w:rPr>
                          <w:b/>
                          <w:sz w:val="24"/>
                          <w:highlight w:val="yellow"/>
                          <w:u w:val="single"/>
                        </w:rPr>
                        <w:t>March 1, 2020</w:t>
                      </w:r>
                      <w:r w:rsidRPr="00572793">
                        <w:rPr>
                          <w:sz w:val="24"/>
                        </w:rPr>
                        <w:t>, to</w:t>
                      </w:r>
                      <w:r w:rsidR="008228C3">
                        <w:rPr>
                          <w:sz w:val="24"/>
                        </w:rPr>
                        <w:t xml:space="preserve"> either</w:t>
                      </w:r>
                      <w:r w:rsidRPr="00572793">
                        <w:rPr>
                          <w:sz w:val="24"/>
                        </w:rPr>
                        <w:t>:</w:t>
                      </w:r>
                    </w:p>
                    <w:p w:rsid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6E55DF" w:rsidRPr="00572793" w:rsidRDefault="006E55DF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376"/>
                        <w:gridCol w:w="4371"/>
                      </w:tblGrid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Mr. </w:t>
                            </w: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>Bill Kearney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Mr. Zhe Li</w:t>
                            </w:r>
                          </w:p>
                        </w:tc>
                      </w:tr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>Afton Chemical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General Motors Corp.</w:t>
                            </w:r>
                          </w:p>
                        </w:tc>
                      </w:tr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bCs/>
                                <w:color w:val="2F5496" w:themeColor="accent5" w:themeShade="BF"/>
                              </w:rPr>
                              <w:t>21927 Greentree Lane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color w:val="2F5496" w:themeColor="accent5" w:themeShade="BF"/>
                              </w:rPr>
                              <w:t>800 N Glenwood Ave</w:t>
                            </w:r>
                          </w:p>
                        </w:tc>
                      </w:tr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Novi, MI  48375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b/>
                                <w:color w:val="2F5496" w:themeColor="accent5" w:themeShade="BF"/>
                              </w:rPr>
                              <w:t>Pontiac, MI, 48340</w:t>
                            </w:r>
                          </w:p>
                        </w:tc>
                      </w:tr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Style w:val="Hyperlink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 xml:space="preserve">E-mail: </w:t>
                            </w:r>
                            <w:hyperlink r:id="rId10" w:history="1">
                              <w:r w:rsidRPr="00783B46">
                                <w:rPr>
                                  <w:rStyle w:val="Hyperlink"/>
                                </w:rPr>
                                <w:t>bill.kearney@aftonchemical.com</w:t>
                              </w:r>
                            </w:hyperlink>
                            <w:r>
                              <w:rPr>
                                <w:rStyle w:val="Hyperlink"/>
                              </w:rPr>
                              <w:t xml:space="preserve"> or</w:t>
                            </w:r>
                          </w:p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F219AA">
                              <w:rPr>
                                <w:rStyle w:val="Hyperlink"/>
                              </w:rPr>
                              <w:t>Bill.kearney456@gmail.com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201509">
                              <w:rPr>
                                <w:b/>
                                <w:bCs/>
                                <w:color w:val="1F497D"/>
                              </w:rPr>
                              <w:t>E-mail: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 xml:space="preserve"> </w:t>
                            </w:r>
                            <w:hyperlink r:id="rId11" w:history="1">
                              <w:r w:rsidRPr="008870D7">
                                <w:rPr>
                                  <w:rStyle w:val="Hyperlink"/>
                                </w:rPr>
                                <w:t>Zhe.Li@gm.com</w:t>
                              </w:r>
                            </w:hyperlink>
                          </w:p>
                        </w:tc>
                      </w:tr>
                      <w:tr w:rsidR="00BE63F6" w:rsidTr="003B6A21">
                        <w:tc>
                          <w:tcPr>
                            <w:tcW w:w="4376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783B46">
                              <w:rPr>
                                <w:b/>
                                <w:bCs/>
                                <w:color w:val="1F497D"/>
                              </w:rPr>
                              <w:t xml:space="preserve">Tel: (248) </w:t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380-7596</w:t>
                            </w:r>
                          </w:p>
                        </w:tc>
                        <w:tc>
                          <w:tcPr>
                            <w:tcW w:w="4371" w:type="dxa"/>
                          </w:tcPr>
                          <w:p w:rsidR="00BE63F6" w:rsidRDefault="00BE63F6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>Tel: (248) 568-2852</w:t>
                            </w:r>
                          </w:p>
                        </w:tc>
                      </w:tr>
                    </w:tbl>
                    <w:p w:rsidR="00BE63F6" w:rsidRPr="00783B46" w:rsidRDefault="00BE63F6" w:rsidP="00BE63F6">
                      <w:pPr>
                        <w:rPr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ind w:right="-360"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7954F1" w:rsidRDefault="007954F1" w:rsidP="00796C8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B0841" w:rsidRPr="00C72246">
      <w:pgSz w:w="12240" w:h="15840" w:code="5"/>
      <w:pgMar w:top="864" w:right="1440" w:bottom="93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BAF" w:rsidRDefault="00E23BAF">
      <w:r>
        <w:separator/>
      </w:r>
    </w:p>
  </w:endnote>
  <w:endnote w:type="continuationSeparator" w:id="0">
    <w:p w:rsidR="00E23BAF" w:rsidRDefault="00E23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BAF" w:rsidRDefault="00E23BAF">
      <w:r>
        <w:separator/>
      </w:r>
    </w:p>
  </w:footnote>
  <w:footnote w:type="continuationSeparator" w:id="0">
    <w:p w:rsidR="00E23BAF" w:rsidRDefault="00E23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30D6A"/>
    <w:multiLevelType w:val="hybridMultilevel"/>
    <w:tmpl w:val="DD8A968A"/>
    <w:lvl w:ilvl="0" w:tplc="1E24B45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 w15:restartNumberingAfterBreak="0">
    <w:nsid w:val="42A7539F"/>
    <w:multiLevelType w:val="singleLevel"/>
    <w:tmpl w:val="9C7CE8AE"/>
    <w:lvl w:ilvl="0">
      <w:start w:val="248"/>
      <w:numFmt w:val="decimal"/>
      <w:lvlText w:val="(%1) "/>
      <w:legacy w:legacy="1" w:legacySpace="0" w:legacyIndent="360"/>
      <w:lvlJc w:val="left"/>
      <w:pPr>
        <w:ind w:left="360" w:hanging="360"/>
      </w:pPr>
      <w:rPr>
        <w:b w:val="0"/>
        <w:i w:val="0"/>
        <w:sz w:val="18"/>
      </w:rPr>
    </w:lvl>
  </w:abstractNum>
  <w:abstractNum w:abstractNumId="2" w15:restartNumberingAfterBreak="0">
    <w:nsid w:val="6A7F528A"/>
    <w:multiLevelType w:val="hybridMultilevel"/>
    <w:tmpl w:val="2D7AEF10"/>
    <w:lvl w:ilvl="0" w:tplc="C5246A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457581"/>
    <w:multiLevelType w:val="hybridMultilevel"/>
    <w:tmpl w:val="56E4F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BED"/>
    <w:rsid w:val="00021049"/>
    <w:rsid w:val="00021899"/>
    <w:rsid w:val="000239A2"/>
    <w:rsid w:val="000379B7"/>
    <w:rsid w:val="0008470C"/>
    <w:rsid w:val="000B7CA8"/>
    <w:rsid w:val="000E5C1C"/>
    <w:rsid w:val="001C61F3"/>
    <w:rsid w:val="001C6796"/>
    <w:rsid w:val="001F43EE"/>
    <w:rsid w:val="0023486F"/>
    <w:rsid w:val="00240D75"/>
    <w:rsid w:val="0026798F"/>
    <w:rsid w:val="00271D39"/>
    <w:rsid w:val="0027269C"/>
    <w:rsid w:val="0029628C"/>
    <w:rsid w:val="002B0841"/>
    <w:rsid w:val="002C356A"/>
    <w:rsid w:val="002E5DE1"/>
    <w:rsid w:val="0031285D"/>
    <w:rsid w:val="00327902"/>
    <w:rsid w:val="0035212B"/>
    <w:rsid w:val="00374439"/>
    <w:rsid w:val="003846D7"/>
    <w:rsid w:val="003B0F64"/>
    <w:rsid w:val="003D1BE1"/>
    <w:rsid w:val="003E725F"/>
    <w:rsid w:val="003F5141"/>
    <w:rsid w:val="00415D56"/>
    <w:rsid w:val="004210C9"/>
    <w:rsid w:val="00430D0E"/>
    <w:rsid w:val="00440A3F"/>
    <w:rsid w:val="00453DA3"/>
    <w:rsid w:val="00475DD2"/>
    <w:rsid w:val="00477635"/>
    <w:rsid w:val="004B2CA3"/>
    <w:rsid w:val="004C4887"/>
    <w:rsid w:val="004D6916"/>
    <w:rsid w:val="004E2BDB"/>
    <w:rsid w:val="004F72B6"/>
    <w:rsid w:val="00504261"/>
    <w:rsid w:val="005308E7"/>
    <w:rsid w:val="00554169"/>
    <w:rsid w:val="00572793"/>
    <w:rsid w:val="005A3377"/>
    <w:rsid w:val="00620B40"/>
    <w:rsid w:val="006501A2"/>
    <w:rsid w:val="00661FE6"/>
    <w:rsid w:val="006B5732"/>
    <w:rsid w:val="006C1ED8"/>
    <w:rsid w:val="006C7F6C"/>
    <w:rsid w:val="006E3030"/>
    <w:rsid w:val="006E55DF"/>
    <w:rsid w:val="00722991"/>
    <w:rsid w:val="00763E6E"/>
    <w:rsid w:val="0076504F"/>
    <w:rsid w:val="00771199"/>
    <w:rsid w:val="00783B46"/>
    <w:rsid w:val="007954F1"/>
    <w:rsid w:val="00796C8F"/>
    <w:rsid w:val="007A5BED"/>
    <w:rsid w:val="007D522E"/>
    <w:rsid w:val="007F1B04"/>
    <w:rsid w:val="00821FFE"/>
    <w:rsid w:val="008228C3"/>
    <w:rsid w:val="008277D8"/>
    <w:rsid w:val="00827B6C"/>
    <w:rsid w:val="00830DF3"/>
    <w:rsid w:val="00846919"/>
    <w:rsid w:val="00856E31"/>
    <w:rsid w:val="00884ED1"/>
    <w:rsid w:val="0089006C"/>
    <w:rsid w:val="00897E37"/>
    <w:rsid w:val="008D09C4"/>
    <w:rsid w:val="00910551"/>
    <w:rsid w:val="00911D29"/>
    <w:rsid w:val="00924819"/>
    <w:rsid w:val="00942741"/>
    <w:rsid w:val="00955B61"/>
    <w:rsid w:val="009651B5"/>
    <w:rsid w:val="009A50FF"/>
    <w:rsid w:val="009D6B20"/>
    <w:rsid w:val="009F7660"/>
    <w:rsid w:val="00A7581E"/>
    <w:rsid w:val="00A97A3D"/>
    <w:rsid w:val="00AA5631"/>
    <w:rsid w:val="00AB54B4"/>
    <w:rsid w:val="00AF6BCF"/>
    <w:rsid w:val="00B10B2F"/>
    <w:rsid w:val="00B215D2"/>
    <w:rsid w:val="00B25150"/>
    <w:rsid w:val="00B361BE"/>
    <w:rsid w:val="00B64AD8"/>
    <w:rsid w:val="00B724F9"/>
    <w:rsid w:val="00BE63F6"/>
    <w:rsid w:val="00BF7733"/>
    <w:rsid w:val="00C0653F"/>
    <w:rsid w:val="00C44931"/>
    <w:rsid w:val="00C72246"/>
    <w:rsid w:val="00C74995"/>
    <w:rsid w:val="00CA3ECA"/>
    <w:rsid w:val="00CB1A95"/>
    <w:rsid w:val="00CF7DC0"/>
    <w:rsid w:val="00D32172"/>
    <w:rsid w:val="00D54937"/>
    <w:rsid w:val="00D64F97"/>
    <w:rsid w:val="00D71A09"/>
    <w:rsid w:val="00D97436"/>
    <w:rsid w:val="00DE3A84"/>
    <w:rsid w:val="00E01BF5"/>
    <w:rsid w:val="00E11797"/>
    <w:rsid w:val="00E20033"/>
    <w:rsid w:val="00E23BAF"/>
    <w:rsid w:val="00E45DF4"/>
    <w:rsid w:val="00EB4E06"/>
    <w:rsid w:val="00F01ACE"/>
    <w:rsid w:val="00F045A4"/>
    <w:rsid w:val="00F04E2C"/>
    <w:rsid w:val="00F159C4"/>
    <w:rsid w:val="00F41C6E"/>
    <w:rsid w:val="00F42156"/>
    <w:rsid w:val="00F441FF"/>
    <w:rsid w:val="00F44DC3"/>
    <w:rsid w:val="00F7200A"/>
    <w:rsid w:val="00F769C5"/>
    <w:rsid w:val="00FA0C0B"/>
    <w:rsid w:val="00FB72A4"/>
    <w:rsid w:val="00FB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3C67AC-B2C8-410B-BCF5-9F839861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i/>
      <w:sz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link w:val="Heading3Char"/>
    <w:qFormat/>
    <w:rsid w:val="008D09C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Caption">
    <w:name w:val="caption"/>
    <w:basedOn w:val="Normal"/>
    <w:next w:val="Normal"/>
    <w:qFormat/>
    <w:pPr>
      <w:jc w:val="center"/>
    </w:pPr>
    <w:rPr>
      <w:b/>
      <w:sz w:val="32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361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61BE"/>
    <w:pPr>
      <w:tabs>
        <w:tab w:val="center" w:pos="4320"/>
        <w:tab w:val="right" w:pos="8640"/>
      </w:tabs>
    </w:pPr>
  </w:style>
  <w:style w:type="character" w:customStyle="1" w:styleId="Heading3Char">
    <w:name w:val="Heading 3 Char"/>
    <w:link w:val="Heading3"/>
    <w:semiHidden/>
    <w:rsid w:val="008D09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rsid w:val="00FB7C60"/>
  </w:style>
  <w:style w:type="character" w:styleId="Strong">
    <w:name w:val="Strong"/>
    <w:uiPriority w:val="22"/>
    <w:qFormat/>
    <w:rsid w:val="007954F1"/>
    <w:rPr>
      <w:b/>
      <w:bCs/>
    </w:rPr>
  </w:style>
  <w:style w:type="table" w:styleId="TableGrid">
    <w:name w:val="Table Grid"/>
    <w:basedOn w:val="TableNormal"/>
    <w:rsid w:val="00BE6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l.kearney@aftonchemica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Zhe.Li@gm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bill.kearney@aftonchemic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he.Li@gm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rdtJE\Application%20Data\Microsoft\Templates\2003%20STLE%20letter%20head%20with%20email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2003 STLE letter head with email-1.dot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Ford Motor Company</Company>
  <LinksUpToDate>false</LinksUpToDate>
  <CharactersWithSpaces>8</CharactersWithSpaces>
  <SharedDoc>false</SharedDoc>
  <HLinks>
    <vt:vector size="66" baseType="variant">
      <vt:variant>
        <vt:i4>196657</vt:i4>
      </vt:variant>
      <vt:variant>
        <vt:i4>30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196657</vt:i4>
      </vt:variant>
      <vt:variant>
        <vt:i4>27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8126554</vt:i4>
      </vt:variant>
      <vt:variant>
        <vt:i4>24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3604571</vt:i4>
      </vt:variant>
      <vt:variant>
        <vt:i4>21</vt:i4>
      </vt:variant>
      <vt:variant>
        <vt:i4>0</vt:i4>
      </vt:variant>
      <vt:variant>
        <vt:i4>5</vt:i4>
      </vt:variant>
      <vt:variant>
        <vt:lpwstr>mailto:sam.wolfe@wolfechemicals.com</vt:lpwstr>
      </vt:variant>
      <vt:variant>
        <vt:lpwstr/>
      </vt:variant>
      <vt:variant>
        <vt:i4>1376289</vt:i4>
      </vt:variant>
      <vt:variant>
        <vt:i4>18</vt:i4>
      </vt:variant>
      <vt:variant>
        <vt:i4>0</vt:i4>
      </vt:variant>
      <vt:variant>
        <vt:i4>5</vt:i4>
      </vt:variant>
      <vt:variant>
        <vt:lpwstr>mailto:qzou@oakland.edu</vt:lpwstr>
      </vt:variant>
      <vt:variant>
        <vt:lpwstr/>
      </vt:variant>
      <vt:variant>
        <vt:i4>4522099</vt:i4>
      </vt:variant>
      <vt:variant>
        <vt:i4>15</vt:i4>
      </vt:variant>
      <vt:variant>
        <vt:i4>0</vt:i4>
      </vt:variant>
      <vt:variant>
        <vt:i4>5</vt:i4>
      </vt:variant>
      <vt:variant>
        <vt:lpwstr>mailto:aurda@ford.com</vt:lpwstr>
      </vt:variant>
      <vt:variant>
        <vt:lpwstr/>
      </vt:variant>
      <vt:variant>
        <vt:i4>458804</vt:i4>
      </vt:variant>
      <vt:variant>
        <vt:i4>12</vt:i4>
      </vt:variant>
      <vt:variant>
        <vt:i4>0</vt:i4>
      </vt:variant>
      <vt:variant>
        <vt:i4>5</vt:i4>
      </vt:variant>
      <vt:variant>
        <vt:lpwstr>mailto:doncohen@michmet.com</vt:lpwstr>
      </vt:variant>
      <vt:variant>
        <vt:lpwstr/>
      </vt:variant>
      <vt:variant>
        <vt:i4>3145752</vt:i4>
      </vt:variant>
      <vt:variant>
        <vt:i4>9</vt:i4>
      </vt:variant>
      <vt:variant>
        <vt:i4>0</vt:i4>
      </vt:variant>
      <vt:variant>
        <vt:i4>5</vt:i4>
      </vt:variant>
      <vt:variant>
        <vt:lpwstr>mailto:agangopa@ford.com</vt:lpwstr>
      </vt:variant>
      <vt:variant>
        <vt:lpwstr/>
      </vt:variant>
      <vt:variant>
        <vt:i4>8126554</vt:i4>
      </vt:variant>
      <vt:variant>
        <vt:i4>6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1638501</vt:i4>
      </vt:variant>
      <vt:variant>
        <vt:i4>3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  <vt:variant>
        <vt:i4>1638501</vt:i4>
      </vt:variant>
      <vt:variant>
        <vt:i4>0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HardtJE</dc:creator>
  <cp:keywords/>
  <cp:lastModifiedBy>Kearney, Bill</cp:lastModifiedBy>
  <cp:revision>2</cp:revision>
  <cp:lastPrinted>2018-11-01T14:06:00Z</cp:lastPrinted>
  <dcterms:created xsi:type="dcterms:W3CDTF">2020-01-03T17:46:00Z</dcterms:created>
  <dcterms:modified xsi:type="dcterms:W3CDTF">2020-01-03T17:46:00Z</dcterms:modified>
</cp:coreProperties>
</file>