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4B9FDA" w14:textId="77777777" w:rsidR="0026798F" w:rsidRDefault="00BF7733" w:rsidP="000B7CA8">
      <w:pPr>
        <w:pStyle w:val="Caption"/>
        <w:tabs>
          <w:tab w:val="left" w:pos="405"/>
          <w:tab w:val="left" w:pos="2280"/>
          <w:tab w:val="left" w:pos="3645"/>
          <w:tab w:val="right" w:pos="10080"/>
        </w:tabs>
        <w:jc w:val="left"/>
        <w:rPr>
          <w:b w:val="0"/>
        </w:rPr>
      </w:pPr>
      <w:r>
        <w:rPr>
          <w:b w:val="0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6394C6EE" wp14:editId="5DA078E4">
                <wp:simplePos x="0" y="0"/>
                <wp:positionH relativeFrom="column">
                  <wp:posOffset>-253365</wp:posOffset>
                </wp:positionH>
                <wp:positionV relativeFrom="paragraph">
                  <wp:posOffset>-90805</wp:posOffset>
                </wp:positionV>
                <wp:extent cx="1943100" cy="9144000"/>
                <wp:effectExtent l="0" t="0" r="0" b="0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914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AB7BA1E" w14:textId="77777777" w:rsidR="006501A2" w:rsidRDefault="006501A2" w:rsidP="006501A2">
                            <w:pPr>
                              <w:spacing w:line="200" w:lineRule="exact"/>
                              <w:rPr>
                                <w:i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94C6EE" id="Rectangle 5" o:spid="_x0000_s1026" style="position:absolute;margin-left:-19.95pt;margin-top:-7.15pt;width:153pt;height:10in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" filled="f" stroked="f" strokeweight="0">
                <v:textbox inset="0,0,0,0">
                  <w:txbxContent>
                    <w:p w14:paraId="7AB7BA1E" w14:textId="77777777" w:rsidR="006501A2" w:rsidRDefault="006501A2" w:rsidP="006501A2">
                      <w:pPr>
                        <w:spacing w:line="200" w:lineRule="exact"/>
                        <w:rPr>
                          <w:i/>
                          <w:sz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B361BE">
        <w:rPr>
          <w:b w:val="0"/>
        </w:rPr>
        <w:tab/>
      </w:r>
      <w:r w:rsidR="000B7CA8">
        <w:rPr>
          <w:b w:val="0"/>
        </w:rPr>
        <w:tab/>
      </w:r>
      <w:r w:rsidR="00B361BE">
        <w:rPr>
          <w:b w:val="0"/>
        </w:rPr>
        <w:tab/>
      </w:r>
      <w:r w:rsidR="00B361BE">
        <w:rPr>
          <w:b w:val="0"/>
        </w:rPr>
        <w:tab/>
      </w:r>
      <w:r w:rsidRPr="001441B6">
        <w:rPr>
          <w:b w:val="0"/>
          <w:noProof/>
        </w:rPr>
        <w:drawing>
          <wp:inline distT="0" distB="0" distL="0" distR="0" wp14:anchorId="704ABA43" wp14:editId="7DD88AB5">
            <wp:extent cx="1242060" cy="8991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89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4029EA" w14:textId="77777777" w:rsidR="002B0841" w:rsidRPr="00C72246" w:rsidRDefault="00572793" w:rsidP="00C72246">
      <w:pPr>
        <w:rPr>
          <w:sz w:val="22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74E3105" wp14:editId="0DBB82FB">
                <wp:simplePos x="0" y="0"/>
                <wp:positionH relativeFrom="margin">
                  <wp:align>right</wp:align>
                </wp:positionH>
                <wp:positionV relativeFrom="paragraph">
                  <wp:posOffset>129540</wp:posOffset>
                </wp:positionV>
                <wp:extent cx="5760720" cy="7772400"/>
                <wp:effectExtent l="0" t="0" r="0" b="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777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FE1700" w14:textId="77777777" w:rsidR="00D54937" w:rsidRDefault="00D54937" w:rsidP="00D54937">
                            <w:pPr>
                              <w:jc w:val="center"/>
                            </w:pPr>
                          </w:p>
                          <w:p w14:paraId="04C53D16" w14:textId="4FFB6F2A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center"/>
                              <w:textAlignment w:val="auto"/>
                              <w:outlineLvl w:val="0"/>
                              <w:rPr>
                                <w:sz w:val="28"/>
                              </w:rPr>
                            </w:pPr>
                            <w:r w:rsidRPr="00572793">
                              <w:rPr>
                                <w:sz w:val="28"/>
                              </w:rPr>
                              <w:t>20</w:t>
                            </w:r>
                            <w:r w:rsidR="005A3377">
                              <w:rPr>
                                <w:sz w:val="28"/>
                              </w:rPr>
                              <w:t>2</w:t>
                            </w:r>
                            <w:r w:rsidR="003F5612">
                              <w:rPr>
                                <w:sz w:val="28"/>
                              </w:rPr>
                              <w:t>4</w:t>
                            </w:r>
                            <w:r w:rsidRPr="00572793">
                              <w:rPr>
                                <w:sz w:val="28"/>
                              </w:rPr>
                              <w:t xml:space="preserve"> </w:t>
                            </w:r>
                            <w:r w:rsidR="00AC6263">
                              <w:rPr>
                                <w:sz w:val="28"/>
                              </w:rPr>
                              <w:t xml:space="preserve">STLE </w:t>
                            </w:r>
                            <w:r w:rsidRPr="00572793">
                              <w:rPr>
                                <w:sz w:val="28"/>
                              </w:rPr>
                              <w:t>Scholarship Application Form</w:t>
                            </w:r>
                          </w:p>
                          <w:p w14:paraId="1DC51F8E" w14:textId="77777777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center"/>
                              <w:textAlignment w:val="auto"/>
                              <w:rPr>
                                <w:sz w:val="28"/>
                              </w:rPr>
                            </w:pPr>
                          </w:p>
                          <w:p w14:paraId="2E5844A8" w14:textId="77777777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center"/>
                              <w:textAlignment w:val="auto"/>
                              <w:outlineLvl w:val="0"/>
                              <w:rPr>
                                <w:sz w:val="28"/>
                              </w:rPr>
                            </w:pPr>
                            <w:r w:rsidRPr="00572793">
                              <w:rPr>
                                <w:sz w:val="28"/>
                              </w:rPr>
                              <w:t>Society of Tribologists and Lubrication Engineers</w:t>
                            </w:r>
                          </w:p>
                          <w:p w14:paraId="0B4EB21B" w14:textId="77777777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center"/>
                              <w:textAlignment w:val="auto"/>
                              <w:outlineLvl w:val="0"/>
                              <w:rPr>
                                <w:sz w:val="28"/>
                              </w:rPr>
                            </w:pPr>
                            <w:r w:rsidRPr="00572793">
                              <w:rPr>
                                <w:sz w:val="28"/>
                              </w:rPr>
                              <w:t>Detroit Section</w:t>
                            </w:r>
                          </w:p>
                          <w:p w14:paraId="65137DD0" w14:textId="77777777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center"/>
                              <w:textAlignment w:val="auto"/>
                              <w:rPr>
                                <w:sz w:val="28"/>
                              </w:rPr>
                            </w:pPr>
                          </w:p>
                          <w:p w14:paraId="37CE83C2" w14:textId="77777777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outlineLvl w:val="0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Name: _______________________________________________________________</w:t>
                            </w:r>
                          </w:p>
                          <w:p w14:paraId="08A1723C" w14:textId="77777777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14:paraId="34A82996" w14:textId="77777777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outlineLvl w:val="0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Address: _____________________________________________________________</w:t>
                            </w:r>
                          </w:p>
                          <w:p w14:paraId="32502567" w14:textId="77777777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14:paraId="47B7A5F4" w14:textId="77777777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outlineLvl w:val="0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Phone:</w:t>
                            </w:r>
                            <w:r w:rsidRPr="00572793">
                              <w:rPr>
                                <w:sz w:val="24"/>
                              </w:rPr>
                              <w:tab/>
                              <w:t>____________________ E-Mail: ___________________________________</w:t>
                            </w:r>
                          </w:p>
                          <w:p w14:paraId="6B664AB2" w14:textId="77777777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14:paraId="4E4C6C53" w14:textId="0184A30C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outlineLvl w:val="0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 xml:space="preserve">School: __________________________ </w:t>
                            </w:r>
                            <w:r w:rsidR="00624A20">
                              <w:rPr>
                                <w:sz w:val="24"/>
                              </w:rPr>
                              <w:t xml:space="preserve">     </w:t>
                            </w:r>
                            <w:r w:rsidRPr="00572793">
                              <w:rPr>
                                <w:sz w:val="24"/>
                              </w:rPr>
                              <w:t>Department: ______________________</w:t>
                            </w:r>
                          </w:p>
                          <w:p w14:paraId="64E48816" w14:textId="77777777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14:paraId="2E45AF53" w14:textId="538FABE2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outlineLvl w:val="0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Advisor: _____________________________________________________</w:t>
                            </w:r>
                          </w:p>
                          <w:p w14:paraId="4263DC3E" w14:textId="77777777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14:paraId="0C050F3E" w14:textId="77777777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outlineLvl w:val="0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Academic Major: ______________________________________________________</w:t>
                            </w:r>
                          </w:p>
                          <w:p w14:paraId="39267366" w14:textId="77777777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14:paraId="1325DA89" w14:textId="77777777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outlineLvl w:val="0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 xml:space="preserve">All Applicants </w:t>
                            </w:r>
                            <w:r w:rsidRPr="00572793">
                              <w:rPr>
                                <w:b/>
                                <w:sz w:val="24"/>
                                <w:u w:val="single"/>
                              </w:rPr>
                              <w:t>Must</w:t>
                            </w:r>
                            <w:r w:rsidRPr="00572793">
                              <w:rPr>
                                <w:sz w:val="24"/>
                              </w:rPr>
                              <w:t xml:space="preserve"> Submit The Following Three Items:</w:t>
                            </w:r>
                          </w:p>
                          <w:p w14:paraId="2E3D8260" w14:textId="77777777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14:paraId="08BF7718" w14:textId="77777777" w:rsidR="00572793" w:rsidRPr="00572793" w:rsidRDefault="00572793" w:rsidP="00572793">
                            <w:pPr>
                              <w:numPr>
                                <w:ilvl w:val="0"/>
                                <w:numId w:val="4"/>
                              </w:num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Copy of Transcript (Official Copies Are Desirable but Not Mandatory)</w:t>
                            </w:r>
                          </w:p>
                          <w:p w14:paraId="34487B82" w14:textId="77777777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14:paraId="5BB6EF02" w14:textId="77777777" w:rsidR="00572793" w:rsidRPr="00572793" w:rsidRDefault="00572793" w:rsidP="00572793">
                            <w:pPr>
                              <w:numPr>
                                <w:ilvl w:val="0"/>
                                <w:numId w:val="4"/>
                              </w:num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Letter of Recommendation from a Faculty Member</w:t>
                            </w:r>
                          </w:p>
                          <w:p w14:paraId="13FC1631" w14:textId="77777777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14:paraId="48EC0FF2" w14:textId="764F72B7" w:rsidR="00572793" w:rsidRPr="00E57013" w:rsidRDefault="00572793" w:rsidP="00572793">
                            <w:pPr>
                              <w:numPr>
                                <w:ilvl w:val="0"/>
                                <w:numId w:val="4"/>
                              </w:num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  <w:u w:val="single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>A written essay (1</w:t>
                            </w:r>
                            <w:r w:rsidR="00624A20">
                              <w:rPr>
                                <w:sz w:val="24"/>
                              </w:rPr>
                              <w:t>5</w:t>
                            </w:r>
                            <w:r w:rsidRPr="00572793">
                              <w:rPr>
                                <w:sz w:val="24"/>
                              </w:rPr>
                              <w:t xml:space="preserve">00 words or less) to describe </w:t>
                            </w:r>
                            <w:r w:rsidRPr="00572793">
                              <w:rPr>
                                <w:sz w:val="24"/>
                                <w:u w:val="single"/>
                              </w:rPr>
                              <w:t>“How does tribology and/or lubrication relate to your research or future career goal?</w:t>
                            </w:r>
                            <w:r w:rsidRPr="00572793">
                              <w:rPr>
                                <w:sz w:val="24"/>
                              </w:rPr>
                              <w:t xml:space="preserve">” </w:t>
                            </w:r>
                            <w:r w:rsidR="00E57013">
                              <w:rPr>
                                <w:sz w:val="24"/>
                              </w:rPr>
                              <w:t xml:space="preserve">OR </w:t>
                            </w:r>
                            <w:r w:rsidR="00E57013" w:rsidRPr="00E57013">
                              <w:rPr>
                                <w:sz w:val="24"/>
                                <w:u w:val="single"/>
                              </w:rPr>
                              <w:t>“Detail a frictional application that interests you?”</w:t>
                            </w:r>
                          </w:p>
                          <w:p w14:paraId="232C8EF5" w14:textId="77777777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ind w:left="720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14:paraId="4915C408" w14:textId="77777777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14:paraId="630E5294" w14:textId="05593A59" w:rsidR="00572793" w:rsidRP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  <w:r w:rsidRPr="00572793">
                              <w:rPr>
                                <w:sz w:val="24"/>
                              </w:rPr>
                              <w:t xml:space="preserve">Please send this form along with the above requirements before </w:t>
                            </w:r>
                            <w:r w:rsidR="00AC6263" w:rsidRPr="00AC6263">
                              <w:rPr>
                                <w:b/>
                                <w:bCs/>
                                <w:sz w:val="24"/>
                                <w:highlight w:val="yellow"/>
                                <w:u w:val="single"/>
                              </w:rPr>
                              <w:t>April</w:t>
                            </w:r>
                            <w:r w:rsidR="005A3377" w:rsidRPr="00AC6263">
                              <w:rPr>
                                <w:b/>
                                <w:bCs/>
                                <w:sz w:val="24"/>
                                <w:highlight w:val="yellow"/>
                                <w:u w:val="single"/>
                              </w:rPr>
                              <w:t xml:space="preserve"> 1, 202</w:t>
                            </w:r>
                            <w:r w:rsidR="003F5612">
                              <w:rPr>
                                <w:b/>
                                <w:bCs/>
                                <w:sz w:val="24"/>
                                <w:u w:val="single"/>
                              </w:rPr>
                              <w:t>4</w:t>
                            </w:r>
                            <w:r w:rsidRPr="00572793">
                              <w:rPr>
                                <w:sz w:val="24"/>
                              </w:rPr>
                              <w:t>, to:</w:t>
                            </w:r>
                          </w:p>
                          <w:p w14:paraId="3782D248" w14:textId="77777777" w:rsidR="00572793" w:rsidRDefault="00572793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p w14:paraId="30C9D7D1" w14:textId="77777777" w:rsidR="006E55DF" w:rsidRPr="00572793" w:rsidRDefault="006E55DF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305"/>
                            </w:tblGrid>
                            <w:tr w:rsidR="00AC6263" w14:paraId="58FE5D90" w14:textId="77777777" w:rsidTr="00AC6263">
                              <w:tc>
                                <w:tcPr>
                                  <w:tcW w:w="5305" w:type="dxa"/>
                                </w:tcPr>
                                <w:p w14:paraId="4A694797" w14:textId="77777777" w:rsidR="00AC6263" w:rsidRPr="00AC6263" w:rsidRDefault="00AC6263" w:rsidP="00BE63F6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24"/>
                                      <w:szCs w:val="24"/>
                                    </w:rPr>
                                  </w:pPr>
                                  <w:r w:rsidRPr="00AC6263">
                                    <w:rPr>
                                      <w:b/>
                                      <w:bCs/>
                                      <w:color w:val="1F497D"/>
                                      <w:sz w:val="24"/>
                                      <w:szCs w:val="24"/>
                                    </w:rPr>
                                    <w:t>Mr. Bill Kearney</w:t>
                                  </w:r>
                                </w:p>
                              </w:tc>
                            </w:tr>
                            <w:tr w:rsidR="00AC6263" w14:paraId="70178577" w14:textId="77777777" w:rsidTr="00AC6263">
                              <w:tc>
                                <w:tcPr>
                                  <w:tcW w:w="5305" w:type="dxa"/>
                                </w:tcPr>
                                <w:p w14:paraId="37527316" w14:textId="77777777" w:rsidR="00AC6263" w:rsidRPr="00AC6263" w:rsidRDefault="00AC6263" w:rsidP="00BE63F6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24"/>
                                      <w:szCs w:val="24"/>
                                    </w:rPr>
                                  </w:pPr>
                                  <w:r w:rsidRPr="00AC6263">
                                    <w:rPr>
                                      <w:b/>
                                      <w:bCs/>
                                      <w:color w:val="2F5496" w:themeColor="accent5" w:themeShade="BF"/>
                                      <w:sz w:val="24"/>
                                      <w:szCs w:val="24"/>
                                    </w:rPr>
                                    <w:t>21927 Greentree Lane</w:t>
                                  </w:r>
                                </w:p>
                              </w:tc>
                            </w:tr>
                            <w:tr w:rsidR="00AC6263" w14:paraId="22E34BD3" w14:textId="77777777" w:rsidTr="00AC6263">
                              <w:tc>
                                <w:tcPr>
                                  <w:tcW w:w="5305" w:type="dxa"/>
                                </w:tcPr>
                                <w:p w14:paraId="51680BC2" w14:textId="77777777" w:rsidR="00AC6263" w:rsidRPr="00AC6263" w:rsidRDefault="00AC6263" w:rsidP="00BE63F6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24"/>
                                      <w:szCs w:val="24"/>
                                    </w:rPr>
                                  </w:pPr>
                                  <w:r w:rsidRPr="00AC6263">
                                    <w:rPr>
                                      <w:b/>
                                      <w:bCs/>
                                      <w:color w:val="1F497D"/>
                                      <w:sz w:val="24"/>
                                      <w:szCs w:val="24"/>
                                    </w:rPr>
                                    <w:t>Novi, MI  48375</w:t>
                                  </w:r>
                                  <w:r w:rsidRPr="00AC6263">
                                    <w:rPr>
                                      <w:b/>
                                      <w:bCs/>
                                      <w:color w:val="1F497D"/>
                                      <w:sz w:val="24"/>
                                      <w:szCs w:val="24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AC6263" w14:paraId="496F0501" w14:textId="77777777" w:rsidTr="00AC6263">
                              <w:tc>
                                <w:tcPr>
                                  <w:tcW w:w="5305" w:type="dxa"/>
                                </w:tcPr>
                                <w:p w14:paraId="36D32929" w14:textId="7F122FF5" w:rsidR="00AC6263" w:rsidRPr="00AC6263" w:rsidRDefault="00AC6263" w:rsidP="00AC6263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24"/>
                                      <w:szCs w:val="24"/>
                                    </w:rPr>
                                  </w:pPr>
                                  <w:r w:rsidRPr="00AC6263">
                                    <w:rPr>
                                      <w:b/>
                                      <w:bCs/>
                                      <w:color w:val="1F497D"/>
                                      <w:sz w:val="24"/>
                                      <w:szCs w:val="24"/>
                                    </w:rPr>
                                    <w:t xml:space="preserve">E-mail: </w:t>
                                  </w:r>
                                  <w:r w:rsidRPr="00AC6263">
                                    <w:rPr>
                                      <w:rStyle w:val="Hyperlink"/>
                                      <w:sz w:val="24"/>
                                      <w:szCs w:val="24"/>
                                    </w:rPr>
                                    <w:t>Bill.</w:t>
                                  </w:r>
                                  <w:r>
                                    <w:rPr>
                                      <w:rStyle w:val="Hyperlink"/>
                                      <w:sz w:val="24"/>
                                      <w:szCs w:val="24"/>
                                    </w:rPr>
                                    <w:t>K</w:t>
                                  </w:r>
                                  <w:r w:rsidRPr="00AC6263">
                                    <w:rPr>
                                      <w:rStyle w:val="Hyperlink"/>
                                      <w:sz w:val="24"/>
                                      <w:szCs w:val="24"/>
                                    </w:rPr>
                                    <w:t>earney456@gmail.com</w:t>
                                  </w:r>
                                </w:p>
                              </w:tc>
                            </w:tr>
                            <w:tr w:rsidR="00AC6263" w14:paraId="30848D6E" w14:textId="77777777" w:rsidTr="00AC6263">
                              <w:tc>
                                <w:tcPr>
                                  <w:tcW w:w="5305" w:type="dxa"/>
                                </w:tcPr>
                                <w:p w14:paraId="431FDD0B" w14:textId="1363F053" w:rsidR="00AC6263" w:rsidRPr="00AC6263" w:rsidRDefault="00AC6263" w:rsidP="00BE63F6">
                                  <w:pPr>
                                    <w:rPr>
                                      <w:rFonts w:ascii="Monotype Corsiva" w:hAnsi="Monotype Corsiva"/>
                                      <w:b/>
                                      <w:bCs/>
                                      <w:color w:val="1F497D"/>
                                      <w:sz w:val="24"/>
                                      <w:szCs w:val="24"/>
                                    </w:rPr>
                                  </w:pPr>
                                  <w:r w:rsidRPr="00AC6263">
                                    <w:rPr>
                                      <w:b/>
                                      <w:bCs/>
                                      <w:color w:val="1F497D"/>
                                      <w:sz w:val="24"/>
                                      <w:szCs w:val="24"/>
                                    </w:rPr>
                                    <w:t>Tel: (248) 380-7596 or (248) 302-8531 (cell)</w:t>
                                  </w:r>
                                </w:p>
                              </w:tc>
                            </w:tr>
                          </w:tbl>
                          <w:p w14:paraId="683271A7" w14:textId="77777777" w:rsidR="00BE63F6" w:rsidRPr="00783B46" w:rsidRDefault="00BE63F6" w:rsidP="00BE63F6">
                            <w:pPr>
                              <w:rPr>
                                <w:color w:val="1F497D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color w:val="1F497D"/>
                              </w:rPr>
                              <w:tab/>
                            </w:r>
                          </w:p>
                          <w:p w14:paraId="723EF273" w14:textId="23777D66" w:rsidR="00572793" w:rsidRPr="00572793" w:rsidRDefault="00660DA8" w:rsidP="00572793">
                            <w:pPr>
                              <w:overflowPunct/>
                              <w:autoSpaceDE/>
                              <w:autoSpaceDN/>
                              <w:adjustRightInd/>
                              <w:ind w:right="-360"/>
                              <w:jc w:val="both"/>
                              <w:textAlignment w:val="auto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Email or snail mail submissions are welcome.   Good luck!</w:t>
                            </w:r>
                          </w:p>
                          <w:p w14:paraId="73E81D5C" w14:textId="77777777" w:rsidR="007954F1" w:rsidRDefault="007954F1" w:rsidP="00796C8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4E3105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margin-left:402.4pt;margin-top:10.2pt;width:453.6pt;height:612pt;z-index: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" stroked="f">
                <v:textbox>
                  <w:txbxContent>
                    <w:p w14:paraId="4EFE1700" w14:textId="77777777" w:rsidR="00D54937" w:rsidRDefault="00D54937" w:rsidP="00D54937">
                      <w:pPr>
                        <w:jc w:val="center"/>
                      </w:pPr>
                    </w:p>
                    <w:p w14:paraId="04C53D16" w14:textId="4FFB6F2A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center"/>
                        <w:textAlignment w:val="auto"/>
                        <w:outlineLvl w:val="0"/>
                        <w:rPr>
                          <w:sz w:val="28"/>
                        </w:rPr>
                      </w:pPr>
                      <w:r w:rsidRPr="00572793">
                        <w:rPr>
                          <w:sz w:val="28"/>
                        </w:rPr>
                        <w:t>20</w:t>
                      </w:r>
                      <w:r w:rsidR="005A3377">
                        <w:rPr>
                          <w:sz w:val="28"/>
                        </w:rPr>
                        <w:t>2</w:t>
                      </w:r>
                      <w:r w:rsidR="003F5612">
                        <w:rPr>
                          <w:sz w:val="28"/>
                        </w:rPr>
                        <w:t>4</w:t>
                      </w:r>
                      <w:r w:rsidRPr="00572793">
                        <w:rPr>
                          <w:sz w:val="28"/>
                        </w:rPr>
                        <w:t xml:space="preserve"> </w:t>
                      </w:r>
                      <w:r w:rsidR="00AC6263">
                        <w:rPr>
                          <w:sz w:val="28"/>
                        </w:rPr>
                        <w:t xml:space="preserve">STLE </w:t>
                      </w:r>
                      <w:r w:rsidRPr="00572793">
                        <w:rPr>
                          <w:sz w:val="28"/>
                        </w:rPr>
                        <w:t>Scholarship Application Form</w:t>
                      </w:r>
                    </w:p>
                    <w:p w14:paraId="1DC51F8E" w14:textId="77777777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center"/>
                        <w:textAlignment w:val="auto"/>
                        <w:rPr>
                          <w:sz w:val="28"/>
                        </w:rPr>
                      </w:pPr>
                    </w:p>
                    <w:p w14:paraId="2E5844A8" w14:textId="77777777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center"/>
                        <w:textAlignment w:val="auto"/>
                        <w:outlineLvl w:val="0"/>
                        <w:rPr>
                          <w:sz w:val="28"/>
                        </w:rPr>
                      </w:pPr>
                      <w:r w:rsidRPr="00572793">
                        <w:rPr>
                          <w:sz w:val="28"/>
                        </w:rPr>
                        <w:t>Society of Tribologists and Lubrication Engineers</w:t>
                      </w:r>
                    </w:p>
                    <w:p w14:paraId="0B4EB21B" w14:textId="77777777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center"/>
                        <w:textAlignment w:val="auto"/>
                        <w:outlineLvl w:val="0"/>
                        <w:rPr>
                          <w:sz w:val="28"/>
                        </w:rPr>
                      </w:pPr>
                      <w:r w:rsidRPr="00572793">
                        <w:rPr>
                          <w:sz w:val="28"/>
                        </w:rPr>
                        <w:t>Detroit Section</w:t>
                      </w:r>
                    </w:p>
                    <w:p w14:paraId="65137DD0" w14:textId="77777777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center"/>
                        <w:textAlignment w:val="auto"/>
                        <w:rPr>
                          <w:sz w:val="28"/>
                        </w:rPr>
                      </w:pPr>
                    </w:p>
                    <w:p w14:paraId="37CE83C2" w14:textId="77777777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outlineLvl w:val="0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Name: _______________________________________________________________</w:t>
                      </w:r>
                    </w:p>
                    <w:p w14:paraId="08A1723C" w14:textId="77777777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14:paraId="34A82996" w14:textId="77777777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outlineLvl w:val="0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Address: _____________________________________________________________</w:t>
                      </w:r>
                    </w:p>
                    <w:p w14:paraId="32502567" w14:textId="77777777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14:paraId="47B7A5F4" w14:textId="77777777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outlineLvl w:val="0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Phone:</w:t>
                      </w:r>
                      <w:r w:rsidRPr="00572793">
                        <w:rPr>
                          <w:sz w:val="24"/>
                        </w:rPr>
                        <w:tab/>
                        <w:t>____________________ E-Mail: ___________________________________</w:t>
                      </w:r>
                    </w:p>
                    <w:p w14:paraId="6B664AB2" w14:textId="77777777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14:paraId="4E4C6C53" w14:textId="0184A30C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outlineLvl w:val="0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 xml:space="preserve">School: __________________________ </w:t>
                      </w:r>
                      <w:r w:rsidR="00624A20">
                        <w:rPr>
                          <w:sz w:val="24"/>
                        </w:rPr>
                        <w:t xml:space="preserve">     </w:t>
                      </w:r>
                      <w:r w:rsidRPr="00572793">
                        <w:rPr>
                          <w:sz w:val="24"/>
                        </w:rPr>
                        <w:t>Department: ______________________</w:t>
                      </w:r>
                    </w:p>
                    <w:p w14:paraId="64E48816" w14:textId="77777777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14:paraId="2E45AF53" w14:textId="538FABE2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outlineLvl w:val="0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Advisor: _____________________________________________________</w:t>
                      </w:r>
                    </w:p>
                    <w:p w14:paraId="4263DC3E" w14:textId="77777777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14:paraId="0C050F3E" w14:textId="77777777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outlineLvl w:val="0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Academic Major: ______________________________________________________</w:t>
                      </w:r>
                    </w:p>
                    <w:p w14:paraId="39267366" w14:textId="77777777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14:paraId="1325DA89" w14:textId="77777777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outlineLvl w:val="0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 xml:space="preserve">All Applicants </w:t>
                      </w:r>
                      <w:r w:rsidRPr="00572793">
                        <w:rPr>
                          <w:b/>
                          <w:sz w:val="24"/>
                          <w:u w:val="single"/>
                        </w:rPr>
                        <w:t>Must</w:t>
                      </w:r>
                      <w:r w:rsidRPr="00572793">
                        <w:rPr>
                          <w:sz w:val="24"/>
                        </w:rPr>
                        <w:t xml:space="preserve"> Submit The Following Three Items:</w:t>
                      </w:r>
                    </w:p>
                    <w:p w14:paraId="2E3D8260" w14:textId="77777777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14:paraId="08BF7718" w14:textId="77777777" w:rsidR="00572793" w:rsidRPr="00572793" w:rsidRDefault="00572793" w:rsidP="00572793">
                      <w:pPr>
                        <w:numPr>
                          <w:ilvl w:val="0"/>
                          <w:numId w:val="4"/>
                        </w:num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Copy of Transcript (Official Copies Are Desirable but Not Mandatory)</w:t>
                      </w:r>
                    </w:p>
                    <w:p w14:paraId="34487B82" w14:textId="77777777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14:paraId="5BB6EF02" w14:textId="77777777" w:rsidR="00572793" w:rsidRPr="00572793" w:rsidRDefault="00572793" w:rsidP="00572793">
                      <w:pPr>
                        <w:numPr>
                          <w:ilvl w:val="0"/>
                          <w:numId w:val="4"/>
                        </w:num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>Letter of Recommendation from a Faculty Member</w:t>
                      </w:r>
                    </w:p>
                    <w:p w14:paraId="13FC1631" w14:textId="77777777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14:paraId="48EC0FF2" w14:textId="764F72B7" w:rsidR="00572793" w:rsidRPr="00E57013" w:rsidRDefault="00572793" w:rsidP="00572793">
                      <w:pPr>
                        <w:numPr>
                          <w:ilvl w:val="0"/>
                          <w:numId w:val="4"/>
                        </w:num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  <w:u w:val="single"/>
                        </w:rPr>
                      </w:pPr>
                      <w:r w:rsidRPr="00572793">
                        <w:rPr>
                          <w:sz w:val="24"/>
                        </w:rPr>
                        <w:t>A written essay (1</w:t>
                      </w:r>
                      <w:r w:rsidR="00624A20">
                        <w:rPr>
                          <w:sz w:val="24"/>
                        </w:rPr>
                        <w:t>5</w:t>
                      </w:r>
                      <w:r w:rsidRPr="00572793">
                        <w:rPr>
                          <w:sz w:val="24"/>
                        </w:rPr>
                        <w:t xml:space="preserve">00 words or less) to describe </w:t>
                      </w:r>
                      <w:r w:rsidRPr="00572793">
                        <w:rPr>
                          <w:sz w:val="24"/>
                          <w:u w:val="single"/>
                        </w:rPr>
                        <w:t>“How does tribology and/or lubrication relate to your research or future career goal?</w:t>
                      </w:r>
                      <w:r w:rsidRPr="00572793">
                        <w:rPr>
                          <w:sz w:val="24"/>
                        </w:rPr>
                        <w:t xml:space="preserve">” </w:t>
                      </w:r>
                      <w:r w:rsidR="00E57013">
                        <w:rPr>
                          <w:sz w:val="24"/>
                        </w:rPr>
                        <w:t xml:space="preserve">OR </w:t>
                      </w:r>
                      <w:r w:rsidR="00E57013" w:rsidRPr="00E57013">
                        <w:rPr>
                          <w:sz w:val="24"/>
                          <w:u w:val="single"/>
                        </w:rPr>
                        <w:t>“Detail a frictional application that interests you?”</w:t>
                      </w:r>
                    </w:p>
                    <w:p w14:paraId="232C8EF5" w14:textId="77777777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ind w:left="720"/>
                        <w:textAlignment w:val="auto"/>
                        <w:rPr>
                          <w:sz w:val="24"/>
                        </w:rPr>
                      </w:pPr>
                    </w:p>
                    <w:p w14:paraId="4915C408" w14:textId="77777777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14:paraId="630E5294" w14:textId="05593A59" w:rsidR="00572793" w:rsidRP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  <w:r w:rsidRPr="00572793">
                        <w:rPr>
                          <w:sz w:val="24"/>
                        </w:rPr>
                        <w:t xml:space="preserve">Please send this form along with the above requirements before </w:t>
                      </w:r>
                      <w:r w:rsidR="00AC6263" w:rsidRPr="00AC6263">
                        <w:rPr>
                          <w:b/>
                          <w:bCs/>
                          <w:sz w:val="24"/>
                          <w:highlight w:val="yellow"/>
                          <w:u w:val="single"/>
                        </w:rPr>
                        <w:t>April</w:t>
                      </w:r>
                      <w:r w:rsidR="005A3377" w:rsidRPr="00AC6263">
                        <w:rPr>
                          <w:b/>
                          <w:bCs/>
                          <w:sz w:val="24"/>
                          <w:highlight w:val="yellow"/>
                          <w:u w:val="single"/>
                        </w:rPr>
                        <w:t xml:space="preserve"> 1, 202</w:t>
                      </w:r>
                      <w:r w:rsidR="003F5612">
                        <w:rPr>
                          <w:b/>
                          <w:bCs/>
                          <w:sz w:val="24"/>
                          <w:u w:val="single"/>
                        </w:rPr>
                        <w:t>4</w:t>
                      </w:r>
                      <w:r w:rsidRPr="00572793">
                        <w:rPr>
                          <w:sz w:val="24"/>
                        </w:rPr>
                        <w:t>, to:</w:t>
                      </w:r>
                    </w:p>
                    <w:p w14:paraId="3782D248" w14:textId="77777777" w:rsidR="00572793" w:rsidRDefault="00572793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p w14:paraId="30C9D7D1" w14:textId="77777777" w:rsidR="006E55DF" w:rsidRPr="00572793" w:rsidRDefault="006E55DF" w:rsidP="00572793">
                      <w:pPr>
                        <w:overflowPunct/>
                        <w:autoSpaceDE/>
                        <w:autoSpaceDN/>
                        <w:adjustRightInd/>
                        <w:jc w:val="both"/>
                        <w:textAlignment w:val="auto"/>
                        <w:rPr>
                          <w:sz w:val="24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305"/>
                      </w:tblGrid>
                      <w:tr w:rsidR="00AC6263" w14:paraId="58FE5D90" w14:textId="77777777" w:rsidTr="00AC6263">
                        <w:tc>
                          <w:tcPr>
                            <w:tcW w:w="5305" w:type="dxa"/>
                          </w:tcPr>
                          <w:p w14:paraId="4A694797" w14:textId="77777777" w:rsidR="00AC6263" w:rsidRPr="00AC6263" w:rsidRDefault="00AC6263" w:rsidP="00BE63F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24"/>
                                <w:szCs w:val="24"/>
                              </w:rPr>
                            </w:pPr>
                            <w:r w:rsidRPr="00AC6263">
                              <w:rPr>
                                <w:b/>
                                <w:bCs/>
                                <w:color w:val="1F497D"/>
                                <w:sz w:val="24"/>
                                <w:szCs w:val="24"/>
                              </w:rPr>
                              <w:t>Mr. Bill Kearney</w:t>
                            </w:r>
                          </w:p>
                        </w:tc>
                      </w:tr>
                      <w:tr w:rsidR="00AC6263" w14:paraId="70178577" w14:textId="77777777" w:rsidTr="00AC6263">
                        <w:tc>
                          <w:tcPr>
                            <w:tcW w:w="5305" w:type="dxa"/>
                          </w:tcPr>
                          <w:p w14:paraId="37527316" w14:textId="77777777" w:rsidR="00AC6263" w:rsidRPr="00AC6263" w:rsidRDefault="00AC6263" w:rsidP="00BE63F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24"/>
                                <w:szCs w:val="24"/>
                              </w:rPr>
                            </w:pPr>
                            <w:r w:rsidRPr="00AC6263">
                              <w:rPr>
                                <w:b/>
                                <w:bCs/>
                                <w:color w:val="2F5496" w:themeColor="accent5" w:themeShade="BF"/>
                                <w:sz w:val="24"/>
                                <w:szCs w:val="24"/>
                              </w:rPr>
                              <w:t>21927 Greentree Lane</w:t>
                            </w:r>
                          </w:p>
                        </w:tc>
                      </w:tr>
                      <w:tr w:rsidR="00AC6263" w14:paraId="22E34BD3" w14:textId="77777777" w:rsidTr="00AC6263">
                        <w:tc>
                          <w:tcPr>
                            <w:tcW w:w="5305" w:type="dxa"/>
                          </w:tcPr>
                          <w:p w14:paraId="51680BC2" w14:textId="77777777" w:rsidR="00AC6263" w:rsidRPr="00AC6263" w:rsidRDefault="00AC6263" w:rsidP="00BE63F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24"/>
                                <w:szCs w:val="24"/>
                              </w:rPr>
                            </w:pPr>
                            <w:r w:rsidRPr="00AC6263">
                              <w:rPr>
                                <w:b/>
                                <w:bCs/>
                                <w:color w:val="1F497D"/>
                                <w:sz w:val="24"/>
                                <w:szCs w:val="24"/>
                              </w:rPr>
                              <w:t>Novi, MI  48375</w:t>
                            </w:r>
                            <w:r w:rsidRPr="00AC6263">
                              <w:rPr>
                                <w:b/>
                                <w:bCs/>
                                <w:color w:val="1F497D"/>
                                <w:sz w:val="24"/>
                                <w:szCs w:val="24"/>
                              </w:rPr>
                              <w:tab/>
                            </w:r>
                          </w:p>
                        </w:tc>
                      </w:tr>
                      <w:tr w:rsidR="00AC6263" w14:paraId="496F0501" w14:textId="77777777" w:rsidTr="00AC6263">
                        <w:tc>
                          <w:tcPr>
                            <w:tcW w:w="5305" w:type="dxa"/>
                          </w:tcPr>
                          <w:p w14:paraId="36D32929" w14:textId="7F122FF5" w:rsidR="00AC6263" w:rsidRPr="00AC6263" w:rsidRDefault="00AC6263" w:rsidP="00AC6263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24"/>
                                <w:szCs w:val="24"/>
                              </w:rPr>
                            </w:pPr>
                            <w:r w:rsidRPr="00AC6263">
                              <w:rPr>
                                <w:b/>
                                <w:bCs/>
                                <w:color w:val="1F497D"/>
                                <w:sz w:val="24"/>
                                <w:szCs w:val="24"/>
                              </w:rPr>
                              <w:t xml:space="preserve">E-mail: </w:t>
                            </w:r>
                            <w:r w:rsidRPr="00AC6263">
                              <w:rPr>
                                <w:rStyle w:val="Hyperlink"/>
                                <w:sz w:val="24"/>
                                <w:szCs w:val="24"/>
                              </w:rPr>
                              <w:t>Bill.</w:t>
                            </w:r>
                            <w:r>
                              <w:rPr>
                                <w:rStyle w:val="Hyperlink"/>
                                <w:sz w:val="24"/>
                                <w:szCs w:val="24"/>
                              </w:rPr>
                              <w:t>K</w:t>
                            </w:r>
                            <w:r w:rsidRPr="00AC6263">
                              <w:rPr>
                                <w:rStyle w:val="Hyperlink"/>
                                <w:sz w:val="24"/>
                                <w:szCs w:val="24"/>
                              </w:rPr>
                              <w:t>earney456@gmail.com</w:t>
                            </w:r>
                          </w:p>
                        </w:tc>
                      </w:tr>
                      <w:tr w:rsidR="00AC6263" w14:paraId="30848D6E" w14:textId="77777777" w:rsidTr="00AC6263">
                        <w:tc>
                          <w:tcPr>
                            <w:tcW w:w="5305" w:type="dxa"/>
                          </w:tcPr>
                          <w:p w14:paraId="431FDD0B" w14:textId="1363F053" w:rsidR="00AC6263" w:rsidRPr="00AC6263" w:rsidRDefault="00AC6263" w:rsidP="00BE63F6">
                            <w:pPr>
                              <w:rPr>
                                <w:rFonts w:ascii="Monotype Corsiva" w:hAnsi="Monotype Corsiva"/>
                                <w:b/>
                                <w:bCs/>
                                <w:color w:val="1F497D"/>
                                <w:sz w:val="24"/>
                                <w:szCs w:val="24"/>
                              </w:rPr>
                            </w:pPr>
                            <w:r w:rsidRPr="00AC6263">
                              <w:rPr>
                                <w:b/>
                                <w:bCs/>
                                <w:color w:val="1F497D"/>
                                <w:sz w:val="24"/>
                                <w:szCs w:val="24"/>
                              </w:rPr>
                              <w:t>Tel: (248) 380-7596 or (248) 302-8531 (cell)</w:t>
                            </w:r>
                          </w:p>
                        </w:tc>
                      </w:tr>
                    </w:tbl>
                    <w:p w14:paraId="683271A7" w14:textId="77777777" w:rsidR="00BE63F6" w:rsidRPr="00783B46" w:rsidRDefault="00BE63F6" w:rsidP="00BE63F6">
                      <w:pPr>
                        <w:rPr>
                          <w:color w:val="1F497D"/>
                        </w:rPr>
                      </w:pPr>
                      <w:r>
                        <w:rPr>
                          <w:b/>
                          <w:bCs/>
                          <w:color w:val="1F497D"/>
                        </w:rPr>
                        <w:tab/>
                      </w:r>
                      <w:r>
                        <w:rPr>
                          <w:b/>
                          <w:bCs/>
                          <w:color w:val="1F497D"/>
                        </w:rPr>
                        <w:tab/>
                      </w:r>
                      <w:r>
                        <w:rPr>
                          <w:b/>
                          <w:bCs/>
                          <w:color w:val="1F497D"/>
                        </w:rPr>
                        <w:tab/>
                      </w:r>
                    </w:p>
                    <w:p w14:paraId="723EF273" w14:textId="23777D66" w:rsidR="00572793" w:rsidRPr="00572793" w:rsidRDefault="00660DA8" w:rsidP="00572793">
                      <w:pPr>
                        <w:overflowPunct/>
                        <w:autoSpaceDE/>
                        <w:autoSpaceDN/>
                        <w:adjustRightInd/>
                        <w:ind w:right="-360"/>
                        <w:jc w:val="both"/>
                        <w:textAlignment w:val="auto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Email or snail mail submissions are welcome.   Good luck!</w:t>
                      </w:r>
                    </w:p>
                    <w:p w14:paraId="73E81D5C" w14:textId="77777777" w:rsidR="007954F1" w:rsidRDefault="007954F1" w:rsidP="00796C8F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2B0841" w:rsidRPr="00C72246">
      <w:pgSz w:w="12240" w:h="15840" w:code="5"/>
      <w:pgMar w:top="864" w:right="1440" w:bottom="936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B05C5F" w14:textId="77777777" w:rsidR="00F9531B" w:rsidRDefault="00F9531B">
      <w:r>
        <w:separator/>
      </w:r>
    </w:p>
  </w:endnote>
  <w:endnote w:type="continuationSeparator" w:id="0">
    <w:p w14:paraId="73AE29FD" w14:textId="77777777" w:rsidR="00F9531B" w:rsidRDefault="00F95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F34A1B" w14:textId="77777777" w:rsidR="00F9531B" w:rsidRDefault="00F9531B">
      <w:r>
        <w:separator/>
      </w:r>
    </w:p>
  </w:footnote>
  <w:footnote w:type="continuationSeparator" w:id="0">
    <w:p w14:paraId="7C87B233" w14:textId="77777777" w:rsidR="00F9531B" w:rsidRDefault="00F953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30D6A"/>
    <w:multiLevelType w:val="hybridMultilevel"/>
    <w:tmpl w:val="DD8A968A"/>
    <w:lvl w:ilvl="0" w:tplc="1E24B45C">
      <w:start w:val="1"/>
      <w:numFmt w:val="decimal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" w15:restartNumberingAfterBreak="0">
    <w:nsid w:val="42A7539F"/>
    <w:multiLevelType w:val="singleLevel"/>
    <w:tmpl w:val="9C7CE8AE"/>
    <w:lvl w:ilvl="0">
      <w:start w:val="248"/>
      <w:numFmt w:val="decimal"/>
      <w:lvlText w:val="(%1) "/>
      <w:legacy w:legacy="1" w:legacySpace="0" w:legacyIndent="360"/>
      <w:lvlJc w:val="left"/>
      <w:pPr>
        <w:ind w:left="360" w:hanging="360"/>
      </w:pPr>
      <w:rPr>
        <w:b w:val="0"/>
        <w:i w:val="0"/>
        <w:sz w:val="18"/>
      </w:rPr>
    </w:lvl>
  </w:abstractNum>
  <w:abstractNum w:abstractNumId="2" w15:restartNumberingAfterBreak="0">
    <w:nsid w:val="6A7F528A"/>
    <w:multiLevelType w:val="hybridMultilevel"/>
    <w:tmpl w:val="2D7AEF10"/>
    <w:lvl w:ilvl="0" w:tplc="C5246AB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457581"/>
    <w:multiLevelType w:val="hybridMultilevel"/>
    <w:tmpl w:val="56E4FB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5755516">
    <w:abstractNumId w:val="1"/>
  </w:num>
  <w:num w:numId="2" w16cid:durableId="1854605403">
    <w:abstractNumId w:val="3"/>
  </w:num>
  <w:num w:numId="3" w16cid:durableId="964624957">
    <w:abstractNumId w:val="0"/>
  </w:num>
  <w:num w:numId="4" w16cid:durableId="16338270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5BED"/>
    <w:rsid w:val="00021049"/>
    <w:rsid w:val="00021899"/>
    <w:rsid w:val="000239A2"/>
    <w:rsid w:val="000379B7"/>
    <w:rsid w:val="0008470C"/>
    <w:rsid w:val="000B7CA8"/>
    <w:rsid w:val="000E5C1C"/>
    <w:rsid w:val="001C61F3"/>
    <w:rsid w:val="001C6796"/>
    <w:rsid w:val="001F43EE"/>
    <w:rsid w:val="0023486F"/>
    <w:rsid w:val="00240D75"/>
    <w:rsid w:val="0026798F"/>
    <w:rsid w:val="00271D39"/>
    <w:rsid w:val="0027269C"/>
    <w:rsid w:val="0029628C"/>
    <w:rsid w:val="002B0841"/>
    <w:rsid w:val="002C356A"/>
    <w:rsid w:val="002E5DE1"/>
    <w:rsid w:val="0031285D"/>
    <w:rsid w:val="003232BF"/>
    <w:rsid w:val="00327902"/>
    <w:rsid w:val="0035212B"/>
    <w:rsid w:val="00371947"/>
    <w:rsid w:val="00374439"/>
    <w:rsid w:val="003846D7"/>
    <w:rsid w:val="003B0F64"/>
    <w:rsid w:val="003D1BE1"/>
    <w:rsid w:val="003E725F"/>
    <w:rsid w:val="003F5141"/>
    <w:rsid w:val="003F5612"/>
    <w:rsid w:val="00415D56"/>
    <w:rsid w:val="004210C9"/>
    <w:rsid w:val="00430D0E"/>
    <w:rsid w:val="00440A3F"/>
    <w:rsid w:val="00453DA3"/>
    <w:rsid w:val="00475DD2"/>
    <w:rsid w:val="00477635"/>
    <w:rsid w:val="004B2CA3"/>
    <w:rsid w:val="004C4887"/>
    <w:rsid w:val="004D6916"/>
    <w:rsid w:val="004E2BDB"/>
    <w:rsid w:val="004F72B6"/>
    <w:rsid w:val="00504261"/>
    <w:rsid w:val="005308E7"/>
    <w:rsid w:val="00554169"/>
    <w:rsid w:val="00572793"/>
    <w:rsid w:val="005A3377"/>
    <w:rsid w:val="00620B40"/>
    <w:rsid w:val="00624A20"/>
    <w:rsid w:val="006501A2"/>
    <w:rsid w:val="00660DA8"/>
    <w:rsid w:val="00661FE6"/>
    <w:rsid w:val="00662A76"/>
    <w:rsid w:val="006B5732"/>
    <w:rsid w:val="006C1ED8"/>
    <w:rsid w:val="006C7F6C"/>
    <w:rsid w:val="006E3030"/>
    <w:rsid w:val="006E55DF"/>
    <w:rsid w:val="00722991"/>
    <w:rsid w:val="00763E6E"/>
    <w:rsid w:val="0076504F"/>
    <w:rsid w:val="00771199"/>
    <w:rsid w:val="00783B46"/>
    <w:rsid w:val="007954F1"/>
    <w:rsid w:val="00796C8F"/>
    <w:rsid w:val="007A5BED"/>
    <w:rsid w:val="007D522E"/>
    <w:rsid w:val="007F1B04"/>
    <w:rsid w:val="00821FFE"/>
    <w:rsid w:val="008228C3"/>
    <w:rsid w:val="008277D8"/>
    <w:rsid w:val="00827B6C"/>
    <w:rsid w:val="00830DF3"/>
    <w:rsid w:val="00846919"/>
    <w:rsid w:val="00856E31"/>
    <w:rsid w:val="00884ED1"/>
    <w:rsid w:val="0089006C"/>
    <w:rsid w:val="00897E37"/>
    <w:rsid w:val="008D09C4"/>
    <w:rsid w:val="00910551"/>
    <w:rsid w:val="00911D29"/>
    <w:rsid w:val="00924819"/>
    <w:rsid w:val="00942741"/>
    <w:rsid w:val="00955B61"/>
    <w:rsid w:val="009651B5"/>
    <w:rsid w:val="009A50FF"/>
    <w:rsid w:val="009D6B20"/>
    <w:rsid w:val="009F7660"/>
    <w:rsid w:val="00A7581E"/>
    <w:rsid w:val="00A97A3D"/>
    <w:rsid w:val="00AA5631"/>
    <w:rsid w:val="00AB54B4"/>
    <w:rsid w:val="00AC6263"/>
    <w:rsid w:val="00AF5705"/>
    <w:rsid w:val="00AF6BCF"/>
    <w:rsid w:val="00B10B2F"/>
    <w:rsid w:val="00B215D2"/>
    <w:rsid w:val="00B25150"/>
    <w:rsid w:val="00B361BE"/>
    <w:rsid w:val="00B64AD8"/>
    <w:rsid w:val="00B724F9"/>
    <w:rsid w:val="00BD7595"/>
    <w:rsid w:val="00BE63F6"/>
    <w:rsid w:val="00BF7733"/>
    <w:rsid w:val="00C0653F"/>
    <w:rsid w:val="00C44931"/>
    <w:rsid w:val="00C72246"/>
    <w:rsid w:val="00C74995"/>
    <w:rsid w:val="00CA3ECA"/>
    <w:rsid w:val="00CB1A95"/>
    <w:rsid w:val="00CF7DC0"/>
    <w:rsid w:val="00D32172"/>
    <w:rsid w:val="00D54937"/>
    <w:rsid w:val="00D64F97"/>
    <w:rsid w:val="00D71A09"/>
    <w:rsid w:val="00D97436"/>
    <w:rsid w:val="00DE3A84"/>
    <w:rsid w:val="00E01BF5"/>
    <w:rsid w:val="00E11797"/>
    <w:rsid w:val="00E20033"/>
    <w:rsid w:val="00E23BAF"/>
    <w:rsid w:val="00E45DF4"/>
    <w:rsid w:val="00E57013"/>
    <w:rsid w:val="00E94EAA"/>
    <w:rsid w:val="00EB4E06"/>
    <w:rsid w:val="00F01ACE"/>
    <w:rsid w:val="00F045A4"/>
    <w:rsid w:val="00F04E2C"/>
    <w:rsid w:val="00F159C4"/>
    <w:rsid w:val="00F41C6E"/>
    <w:rsid w:val="00F42156"/>
    <w:rsid w:val="00F441FF"/>
    <w:rsid w:val="00F44DC3"/>
    <w:rsid w:val="00F7200A"/>
    <w:rsid w:val="00F769C5"/>
    <w:rsid w:val="00F9531B"/>
    <w:rsid w:val="00FA0C0B"/>
    <w:rsid w:val="00FB72A4"/>
    <w:rsid w:val="00FB7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08F838"/>
  <w15:chartTrackingRefBased/>
  <w15:docId w15:val="{F83C67AC-B2C8-410B-BCF5-9F8398616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i/>
      <w:sz w:val="16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i/>
    </w:rPr>
  </w:style>
  <w:style w:type="paragraph" w:styleId="Heading3">
    <w:name w:val="heading 3"/>
    <w:basedOn w:val="Normal"/>
    <w:next w:val="Normal"/>
    <w:link w:val="Heading3Char"/>
    <w:qFormat/>
    <w:rsid w:val="008D09C4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</w:style>
  <w:style w:type="paragraph" w:styleId="Caption">
    <w:name w:val="caption"/>
    <w:basedOn w:val="Normal"/>
    <w:next w:val="Normal"/>
    <w:qFormat/>
    <w:pPr>
      <w:jc w:val="center"/>
    </w:pPr>
    <w:rPr>
      <w:b/>
      <w:sz w:val="32"/>
    </w:rPr>
  </w:style>
  <w:style w:type="character" w:styleId="Hyperlink">
    <w:name w:val="Hyperlink"/>
    <w:uiPriority w:val="99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361B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361BE"/>
    <w:pPr>
      <w:tabs>
        <w:tab w:val="center" w:pos="4320"/>
        <w:tab w:val="right" w:pos="8640"/>
      </w:tabs>
    </w:pPr>
  </w:style>
  <w:style w:type="character" w:customStyle="1" w:styleId="Heading3Char">
    <w:name w:val="Heading 3 Char"/>
    <w:link w:val="Heading3"/>
    <w:semiHidden/>
    <w:rsid w:val="008D09C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pple-converted-space">
    <w:name w:val="apple-converted-space"/>
    <w:rsid w:val="00FB7C60"/>
  </w:style>
  <w:style w:type="character" w:styleId="Strong">
    <w:name w:val="Strong"/>
    <w:uiPriority w:val="22"/>
    <w:qFormat/>
    <w:rsid w:val="007954F1"/>
    <w:rPr>
      <w:b/>
      <w:bCs/>
    </w:rPr>
  </w:style>
  <w:style w:type="table" w:styleId="TableGrid">
    <w:name w:val="Table Grid"/>
    <w:basedOn w:val="TableNormal"/>
    <w:rsid w:val="00BE63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478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HardtJE\Application%20Data\Microsoft\Templates\2003%20STLE%20letter%20head%20with%20email-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2003 STLE letter head with email-1</Template>
  <TotalTime>5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Ford Motor Company</Company>
  <LinksUpToDate>false</LinksUpToDate>
  <CharactersWithSpaces>8</CharactersWithSpaces>
  <SharedDoc>false</SharedDoc>
  <HLinks>
    <vt:vector size="66" baseType="variant">
      <vt:variant>
        <vt:i4>196657</vt:i4>
      </vt:variant>
      <vt:variant>
        <vt:i4>30</vt:i4>
      </vt:variant>
      <vt:variant>
        <vt:i4>0</vt:i4>
      </vt:variant>
      <vt:variant>
        <vt:i4>5</vt:i4>
      </vt:variant>
      <vt:variant>
        <vt:lpwstr>mailto:stung@vanderbiltchemicals.com</vt:lpwstr>
      </vt:variant>
      <vt:variant>
        <vt:lpwstr/>
      </vt:variant>
      <vt:variant>
        <vt:i4>196657</vt:i4>
      </vt:variant>
      <vt:variant>
        <vt:i4>27</vt:i4>
      </vt:variant>
      <vt:variant>
        <vt:i4>0</vt:i4>
      </vt:variant>
      <vt:variant>
        <vt:i4>5</vt:i4>
      </vt:variant>
      <vt:variant>
        <vt:lpwstr>mailto:stung@vanderbiltchemicals.com</vt:lpwstr>
      </vt:variant>
      <vt:variant>
        <vt:lpwstr/>
      </vt:variant>
      <vt:variant>
        <vt:i4>8126554</vt:i4>
      </vt:variant>
      <vt:variant>
        <vt:i4>24</vt:i4>
      </vt:variant>
      <vt:variant>
        <vt:i4>0</vt:i4>
      </vt:variant>
      <vt:variant>
        <vt:i4>5</vt:i4>
      </vt:variant>
      <vt:variant>
        <vt:lpwstr>mailto:frictionandwearsolutions@gmail.com</vt:lpwstr>
      </vt:variant>
      <vt:variant>
        <vt:lpwstr/>
      </vt:variant>
      <vt:variant>
        <vt:i4>3604571</vt:i4>
      </vt:variant>
      <vt:variant>
        <vt:i4>21</vt:i4>
      </vt:variant>
      <vt:variant>
        <vt:i4>0</vt:i4>
      </vt:variant>
      <vt:variant>
        <vt:i4>5</vt:i4>
      </vt:variant>
      <vt:variant>
        <vt:lpwstr>mailto:sam.wolfe@wolfechemicals.com</vt:lpwstr>
      </vt:variant>
      <vt:variant>
        <vt:lpwstr/>
      </vt:variant>
      <vt:variant>
        <vt:i4>1376289</vt:i4>
      </vt:variant>
      <vt:variant>
        <vt:i4>18</vt:i4>
      </vt:variant>
      <vt:variant>
        <vt:i4>0</vt:i4>
      </vt:variant>
      <vt:variant>
        <vt:i4>5</vt:i4>
      </vt:variant>
      <vt:variant>
        <vt:lpwstr>mailto:qzou@oakland.edu</vt:lpwstr>
      </vt:variant>
      <vt:variant>
        <vt:lpwstr/>
      </vt:variant>
      <vt:variant>
        <vt:i4>4522099</vt:i4>
      </vt:variant>
      <vt:variant>
        <vt:i4>15</vt:i4>
      </vt:variant>
      <vt:variant>
        <vt:i4>0</vt:i4>
      </vt:variant>
      <vt:variant>
        <vt:i4>5</vt:i4>
      </vt:variant>
      <vt:variant>
        <vt:lpwstr>mailto:aurda@ford.com</vt:lpwstr>
      </vt:variant>
      <vt:variant>
        <vt:lpwstr/>
      </vt:variant>
      <vt:variant>
        <vt:i4>458804</vt:i4>
      </vt:variant>
      <vt:variant>
        <vt:i4>12</vt:i4>
      </vt:variant>
      <vt:variant>
        <vt:i4>0</vt:i4>
      </vt:variant>
      <vt:variant>
        <vt:i4>5</vt:i4>
      </vt:variant>
      <vt:variant>
        <vt:lpwstr>mailto:doncohen@michmet.com</vt:lpwstr>
      </vt:variant>
      <vt:variant>
        <vt:lpwstr/>
      </vt:variant>
      <vt:variant>
        <vt:i4>3145752</vt:i4>
      </vt:variant>
      <vt:variant>
        <vt:i4>9</vt:i4>
      </vt:variant>
      <vt:variant>
        <vt:i4>0</vt:i4>
      </vt:variant>
      <vt:variant>
        <vt:i4>5</vt:i4>
      </vt:variant>
      <vt:variant>
        <vt:lpwstr>mailto:agangopa@ford.com</vt:lpwstr>
      </vt:variant>
      <vt:variant>
        <vt:lpwstr/>
      </vt:variant>
      <vt:variant>
        <vt:i4>8126554</vt:i4>
      </vt:variant>
      <vt:variant>
        <vt:i4>6</vt:i4>
      </vt:variant>
      <vt:variant>
        <vt:i4>0</vt:i4>
      </vt:variant>
      <vt:variant>
        <vt:i4>5</vt:i4>
      </vt:variant>
      <vt:variant>
        <vt:lpwstr>mailto:frictionandwearsolutions@gmail.com</vt:lpwstr>
      </vt:variant>
      <vt:variant>
        <vt:lpwstr/>
      </vt:variant>
      <vt:variant>
        <vt:i4>1638501</vt:i4>
      </vt:variant>
      <vt:variant>
        <vt:i4>3</vt:i4>
      </vt:variant>
      <vt:variant>
        <vt:i4>0</vt:i4>
      </vt:variant>
      <vt:variant>
        <vt:i4>5</vt:i4>
      </vt:variant>
      <vt:variant>
        <vt:lpwstr>mailto:davidb@changam.co.kr</vt:lpwstr>
      </vt:variant>
      <vt:variant>
        <vt:lpwstr/>
      </vt:variant>
      <vt:variant>
        <vt:i4>1638501</vt:i4>
      </vt:variant>
      <vt:variant>
        <vt:i4>0</vt:i4>
      </vt:variant>
      <vt:variant>
        <vt:i4>0</vt:i4>
      </vt:variant>
      <vt:variant>
        <vt:i4>5</vt:i4>
      </vt:variant>
      <vt:variant>
        <vt:lpwstr>mailto:davidb@changam.co.kr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HardtJE</dc:creator>
  <cp:keywords/>
  <cp:lastModifiedBy>Bill Kearney</cp:lastModifiedBy>
  <cp:revision>3</cp:revision>
  <cp:lastPrinted>2021-01-11T20:23:00Z</cp:lastPrinted>
  <dcterms:created xsi:type="dcterms:W3CDTF">2023-12-13T20:28:00Z</dcterms:created>
  <dcterms:modified xsi:type="dcterms:W3CDTF">2024-01-09T15:49:00Z</dcterms:modified>
</cp:coreProperties>
</file>